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E47E9F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E47E9F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635C21" w:rsidRPr="00635C21" w:rsidRDefault="009F2909" w:rsidP="00635C21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133511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133511">
        <w:rPr>
          <w:sz w:val="24"/>
        </w:rPr>
        <w:t>28/08/</w:t>
      </w:r>
      <w:proofErr w:type="gramStart"/>
      <w:r w:rsidR="00133511">
        <w:rPr>
          <w:sz w:val="24"/>
        </w:rPr>
        <w:t>2026  №</w:t>
      </w:r>
      <w:proofErr w:type="gramEnd"/>
      <w:r w:rsidR="00133511">
        <w:rPr>
          <w:sz w:val="24"/>
        </w:rPr>
        <w:t xml:space="preserve"> 2594</w:t>
      </w:r>
    </w:p>
    <w:p w:rsidR="00635C21" w:rsidRDefault="00635C21" w:rsidP="00635C21">
      <w:pPr>
        <w:jc w:val="center"/>
      </w:pPr>
    </w:p>
    <w:p w:rsidR="00635C21" w:rsidRPr="00635C21" w:rsidRDefault="00635C21" w:rsidP="00635C21">
      <w:pPr>
        <w:ind w:right="4109"/>
        <w:jc w:val="both"/>
        <w:rPr>
          <w:sz w:val="24"/>
          <w:szCs w:val="24"/>
        </w:rPr>
      </w:pPr>
      <w:r w:rsidRPr="00635C21">
        <w:rPr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635C21">
        <w:rPr>
          <w:sz w:val="24"/>
          <w:szCs w:val="24"/>
          <w:highlight w:val="white"/>
        </w:rPr>
        <w:t>Согласование проведения переустройства и (или) перепланировки помещения в многоквартирном доме</w:t>
      </w:r>
      <w:r w:rsidRPr="00635C21">
        <w:rPr>
          <w:sz w:val="24"/>
          <w:szCs w:val="24"/>
        </w:rPr>
        <w:t>»</w:t>
      </w:r>
    </w:p>
    <w:p w:rsidR="00635C21" w:rsidRPr="00635C21" w:rsidRDefault="00635C21" w:rsidP="00635C21">
      <w:pPr>
        <w:jc w:val="both"/>
        <w:rPr>
          <w:b/>
          <w:bCs/>
          <w:sz w:val="24"/>
          <w:szCs w:val="24"/>
        </w:rPr>
      </w:pPr>
    </w:p>
    <w:p w:rsidR="00635C21" w:rsidRPr="00635C21" w:rsidRDefault="00635C21" w:rsidP="00635C21">
      <w:pPr>
        <w:jc w:val="both"/>
        <w:rPr>
          <w:b/>
          <w:bCs/>
          <w:sz w:val="24"/>
          <w:szCs w:val="24"/>
        </w:rPr>
      </w:pPr>
    </w:p>
    <w:p w:rsidR="00635C21" w:rsidRPr="00635C21" w:rsidRDefault="00635C21" w:rsidP="00635C21">
      <w:pPr>
        <w:jc w:val="both"/>
        <w:rPr>
          <w:b/>
          <w:bCs/>
          <w:sz w:val="24"/>
          <w:szCs w:val="24"/>
        </w:rPr>
      </w:pPr>
    </w:p>
    <w:p w:rsidR="00635C21" w:rsidRPr="00635C21" w:rsidRDefault="00635C21" w:rsidP="00635C2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35C21">
        <w:rPr>
          <w:sz w:val="24"/>
          <w:szCs w:val="24"/>
        </w:rPr>
        <w:t xml:space="preserve"> В соответствии с Жилищным кодексом Российской Федерации, Градостроительным кодекс Российской Федерации, Федеральным законом от 27.07.2010 № 210-ФЗ                                    «Об организации предоставления государственных и муниципальных услуг», распоряжением Правительства Ленинградской области от 28.12.2015 № 585-р                                   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услуг»,</w:t>
      </w:r>
      <w:r w:rsidRPr="00635C21">
        <w:rPr>
          <w:bCs/>
          <w:sz w:val="24"/>
          <w:szCs w:val="24"/>
        </w:rPr>
        <w:t xml:space="preserve"> </w:t>
      </w:r>
      <w:r w:rsidRPr="00635C21">
        <w:rPr>
          <w:sz w:val="24"/>
          <w:szCs w:val="24"/>
        </w:rPr>
        <w:t xml:space="preserve">Уставом муниципального образования </w:t>
      </w:r>
      <w:proofErr w:type="spellStart"/>
      <w:r w:rsidRPr="00635C21">
        <w:rPr>
          <w:sz w:val="24"/>
          <w:szCs w:val="24"/>
        </w:rPr>
        <w:t>Сосновоборский</w:t>
      </w:r>
      <w:proofErr w:type="spellEnd"/>
      <w:r w:rsidRPr="00635C21">
        <w:rPr>
          <w:sz w:val="24"/>
          <w:szCs w:val="24"/>
        </w:rPr>
        <w:t xml:space="preserve"> городской округ Ленинградской области, администрация </w:t>
      </w:r>
      <w:proofErr w:type="spellStart"/>
      <w:r w:rsidRPr="00635C21">
        <w:rPr>
          <w:sz w:val="24"/>
          <w:szCs w:val="24"/>
        </w:rPr>
        <w:t>Сосновоборского</w:t>
      </w:r>
      <w:proofErr w:type="spellEnd"/>
      <w:r w:rsidRPr="00635C21">
        <w:rPr>
          <w:sz w:val="24"/>
          <w:szCs w:val="24"/>
        </w:rPr>
        <w:t xml:space="preserve"> городского округа </w:t>
      </w:r>
      <w:r w:rsidRPr="00635C21">
        <w:rPr>
          <w:b/>
          <w:sz w:val="24"/>
          <w:szCs w:val="24"/>
        </w:rPr>
        <w:t>п о с т а н о в л я е т:</w:t>
      </w:r>
    </w:p>
    <w:p w:rsidR="00635C21" w:rsidRPr="00635C21" w:rsidRDefault="00635C21" w:rsidP="00635C21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50"/>
          <w:sz w:val="24"/>
          <w:szCs w:val="24"/>
          <w:shd w:val="clear" w:color="auto" w:fill="FFFFFF"/>
          <w:lang w:bidi="ru-RU"/>
        </w:rPr>
      </w:pPr>
    </w:p>
    <w:p w:rsidR="00635C21" w:rsidRPr="00635C21" w:rsidRDefault="00635C21" w:rsidP="00635C2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35C21">
        <w:rPr>
          <w:sz w:val="24"/>
          <w:szCs w:val="24"/>
        </w:rPr>
        <w:t xml:space="preserve">1. </w:t>
      </w:r>
      <w:r w:rsidRPr="00635C21">
        <w:rPr>
          <w:bCs/>
          <w:kern w:val="36"/>
          <w:sz w:val="24"/>
          <w:szCs w:val="24"/>
        </w:rPr>
        <w:t xml:space="preserve">Утвердить административный регламент </w:t>
      </w:r>
      <w:r w:rsidRPr="00635C21">
        <w:rPr>
          <w:sz w:val="24"/>
          <w:szCs w:val="24"/>
        </w:rPr>
        <w:t>по предоставлению муниципальной услуги «</w:t>
      </w:r>
      <w:r w:rsidRPr="00635C21">
        <w:rPr>
          <w:sz w:val="24"/>
          <w:szCs w:val="24"/>
          <w:highlight w:val="white"/>
        </w:rPr>
        <w:t>Согласование проведения переустройства и (или) перепланировки помещения в многоквартирном доме</w:t>
      </w:r>
      <w:r w:rsidRPr="00635C21">
        <w:rPr>
          <w:sz w:val="24"/>
          <w:szCs w:val="24"/>
        </w:rPr>
        <w:t xml:space="preserve">» (Приложение). </w:t>
      </w:r>
    </w:p>
    <w:p w:rsidR="00635C21" w:rsidRPr="00635C21" w:rsidRDefault="00635C21" w:rsidP="00635C21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635C21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635C21">
        <w:rPr>
          <w:sz w:val="24"/>
          <w:szCs w:val="24"/>
        </w:rPr>
        <w:t>Сосновоборского</w:t>
      </w:r>
      <w:proofErr w:type="spellEnd"/>
      <w:r w:rsidRPr="00635C21">
        <w:rPr>
          <w:sz w:val="24"/>
          <w:szCs w:val="24"/>
        </w:rPr>
        <w:t xml:space="preserve"> городского округа от 06.06.2025 № 1577 «Об утверждении административного регламента по предоставлению муниципальной услуги «Согласование проведения переустройства и (или) перепланировки помещения в многоквартирном доме»</w:t>
      </w:r>
      <w:r w:rsidRPr="00635C21">
        <w:rPr>
          <w:bCs/>
          <w:sz w:val="24"/>
          <w:szCs w:val="24"/>
        </w:rPr>
        <w:t>.</w:t>
      </w:r>
    </w:p>
    <w:p w:rsidR="00635C21" w:rsidRPr="00635C21" w:rsidRDefault="00635C21" w:rsidP="00635C21">
      <w:pPr>
        <w:jc w:val="both"/>
        <w:rPr>
          <w:rFonts w:eastAsia="Calibri"/>
          <w:sz w:val="24"/>
          <w:szCs w:val="24"/>
        </w:rPr>
      </w:pPr>
      <w:r w:rsidRPr="00635C21">
        <w:rPr>
          <w:sz w:val="24"/>
          <w:szCs w:val="24"/>
        </w:rPr>
        <w:t xml:space="preserve">       </w:t>
      </w:r>
      <w:r w:rsidRPr="00635C21">
        <w:rPr>
          <w:sz w:val="24"/>
          <w:szCs w:val="24"/>
        </w:rPr>
        <w:tab/>
      </w:r>
      <w:r w:rsidRPr="00635C21">
        <w:rPr>
          <w:rFonts w:eastAsia="Calibri"/>
          <w:sz w:val="24"/>
          <w:szCs w:val="24"/>
        </w:rPr>
        <w:t>3. Общему отделу администрации обнародовать настоящее постановление на электронном сайте городской газеты «Маяк».</w:t>
      </w:r>
    </w:p>
    <w:p w:rsidR="00635C21" w:rsidRPr="00635C21" w:rsidRDefault="00635C21" w:rsidP="00635C21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635C21">
        <w:rPr>
          <w:sz w:val="24"/>
          <w:szCs w:val="24"/>
        </w:rPr>
        <w:t xml:space="preserve">4. Отделу по связям с общественностью (пресс-центр) администрации разметить настоящее постановление на официальном сайте </w:t>
      </w:r>
      <w:proofErr w:type="spellStart"/>
      <w:r w:rsidRPr="00635C21">
        <w:rPr>
          <w:sz w:val="24"/>
          <w:szCs w:val="24"/>
        </w:rPr>
        <w:t>Сосновоборского</w:t>
      </w:r>
      <w:proofErr w:type="spellEnd"/>
      <w:r w:rsidRPr="00635C21">
        <w:rPr>
          <w:sz w:val="24"/>
          <w:szCs w:val="24"/>
        </w:rPr>
        <w:t xml:space="preserve"> городского округа.</w:t>
      </w:r>
    </w:p>
    <w:p w:rsidR="00635C21" w:rsidRPr="00635C21" w:rsidRDefault="00635C21" w:rsidP="00635C21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635C21">
        <w:rPr>
          <w:rFonts w:eastAsia="Calibri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635C21" w:rsidRPr="00635C21" w:rsidRDefault="00635C21" w:rsidP="00635C21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635C21">
        <w:rPr>
          <w:rFonts w:eastAsia="Calibri"/>
          <w:sz w:val="24"/>
          <w:szCs w:val="24"/>
        </w:rPr>
        <w:t>6. Контроль исполнения настоящего постановления оставляю за собой.</w:t>
      </w:r>
    </w:p>
    <w:p w:rsidR="00635C21" w:rsidRPr="00635C21" w:rsidRDefault="00635C21" w:rsidP="00635C21">
      <w:pPr>
        <w:pStyle w:val="af"/>
        <w:tabs>
          <w:tab w:val="left" w:pos="1134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35C21" w:rsidRPr="00635C21" w:rsidRDefault="00635C21" w:rsidP="00635C21">
      <w:pPr>
        <w:jc w:val="both"/>
        <w:rPr>
          <w:sz w:val="24"/>
          <w:szCs w:val="24"/>
        </w:rPr>
      </w:pPr>
    </w:p>
    <w:p w:rsidR="00635C21" w:rsidRPr="00635C21" w:rsidRDefault="00635C21" w:rsidP="00635C21">
      <w:pPr>
        <w:jc w:val="both"/>
        <w:rPr>
          <w:sz w:val="24"/>
          <w:szCs w:val="24"/>
        </w:rPr>
      </w:pPr>
      <w:r w:rsidRPr="00635C21">
        <w:rPr>
          <w:sz w:val="24"/>
          <w:szCs w:val="24"/>
        </w:rPr>
        <w:t xml:space="preserve">Первый заместитель главы администрации </w:t>
      </w:r>
    </w:p>
    <w:p w:rsidR="00635C21" w:rsidRPr="00635C21" w:rsidRDefault="00635C21" w:rsidP="00635C21">
      <w:pPr>
        <w:jc w:val="both"/>
        <w:rPr>
          <w:sz w:val="24"/>
          <w:szCs w:val="24"/>
        </w:rPr>
      </w:pPr>
      <w:proofErr w:type="spellStart"/>
      <w:r w:rsidRPr="00635C21">
        <w:rPr>
          <w:sz w:val="24"/>
          <w:szCs w:val="24"/>
        </w:rPr>
        <w:t>Сосновоборского</w:t>
      </w:r>
      <w:proofErr w:type="spellEnd"/>
      <w:r w:rsidRPr="00635C21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635C21" w:rsidRPr="00635C21" w:rsidRDefault="00635C21" w:rsidP="00635C21">
      <w:pPr>
        <w:jc w:val="both"/>
        <w:rPr>
          <w:sz w:val="24"/>
          <w:szCs w:val="24"/>
        </w:rPr>
      </w:pPr>
    </w:p>
    <w:p w:rsidR="00635C21" w:rsidRPr="00635C21" w:rsidRDefault="00635C21" w:rsidP="00635C21">
      <w:pPr>
        <w:jc w:val="both"/>
        <w:rPr>
          <w:sz w:val="24"/>
          <w:szCs w:val="24"/>
        </w:rPr>
      </w:pPr>
    </w:p>
    <w:p w:rsidR="00635C21" w:rsidRPr="00635C21" w:rsidRDefault="00635C21" w:rsidP="00635C21">
      <w:pPr>
        <w:jc w:val="both"/>
        <w:rPr>
          <w:sz w:val="24"/>
          <w:szCs w:val="24"/>
        </w:rPr>
      </w:pPr>
    </w:p>
    <w:p w:rsidR="00635C21" w:rsidRPr="00635C21" w:rsidRDefault="00635C21" w:rsidP="00635C2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635C21" w:rsidRPr="00635C21" w:rsidRDefault="00635C21" w:rsidP="00635C21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635C21" w:rsidRPr="00635C21" w:rsidRDefault="00635C21" w:rsidP="00635C2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35C21">
        <w:rPr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635C21" w:rsidRPr="00635C21" w:rsidRDefault="00635C21" w:rsidP="00635C2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35C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635C21" w:rsidRPr="00635C21" w:rsidRDefault="00635C21" w:rsidP="00635C21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635C21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635C21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635C21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</w:t>
      </w:r>
    </w:p>
    <w:p w:rsidR="00635C21" w:rsidRPr="00635C21" w:rsidRDefault="00635C21" w:rsidP="00635C21">
      <w:pPr>
        <w:jc w:val="right"/>
        <w:rPr>
          <w:sz w:val="24"/>
          <w:szCs w:val="24"/>
        </w:rPr>
      </w:pPr>
      <w:r w:rsidRPr="00635C21">
        <w:rPr>
          <w:sz w:val="24"/>
          <w:szCs w:val="24"/>
        </w:rPr>
        <w:t xml:space="preserve">от </w:t>
      </w:r>
      <w:r w:rsidR="00133511">
        <w:rPr>
          <w:sz w:val="24"/>
          <w:szCs w:val="24"/>
        </w:rPr>
        <w:t>28/08/</w:t>
      </w:r>
      <w:proofErr w:type="gramStart"/>
      <w:r w:rsidR="00133511">
        <w:rPr>
          <w:sz w:val="24"/>
          <w:szCs w:val="24"/>
        </w:rPr>
        <w:t>2026  №</w:t>
      </w:r>
      <w:proofErr w:type="gramEnd"/>
      <w:r w:rsidR="00133511">
        <w:rPr>
          <w:sz w:val="24"/>
          <w:szCs w:val="24"/>
        </w:rPr>
        <w:t xml:space="preserve"> 2594</w:t>
      </w:r>
    </w:p>
    <w:p w:rsidR="00635C21" w:rsidRPr="00635C21" w:rsidRDefault="00635C21" w:rsidP="00635C21">
      <w:pPr>
        <w:jc w:val="right"/>
        <w:rPr>
          <w:sz w:val="24"/>
          <w:szCs w:val="24"/>
        </w:rPr>
      </w:pPr>
      <w:r w:rsidRPr="00635C21">
        <w:rPr>
          <w:sz w:val="24"/>
          <w:szCs w:val="24"/>
        </w:rPr>
        <w:t xml:space="preserve">                                                                                              </w:t>
      </w:r>
    </w:p>
    <w:p w:rsidR="00635C21" w:rsidRPr="00635C21" w:rsidRDefault="00635C21" w:rsidP="00635C21">
      <w:pPr>
        <w:jc w:val="right"/>
        <w:rPr>
          <w:sz w:val="24"/>
          <w:szCs w:val="24"/>
        </w:rPr>
      </w:pPr>
      <w:r w:rsidRPr="00635C21">
        <w:rPr>
          <w:sz w:val="24"/>
          <w:szCs w:val="24"/>
        </w:rPr>
        <w:t xml:space="preserve"> (Приложение)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4"/>
          <w:szCs w:val="24"/>
        </w:rPr>
      </w:pPr>
    </w:p>
    <w:p w:rsidR="00635C21" w:rsidRPr="00635C21" w:rsidRDefault="00635C21" w:rsidP="00635C21">
      <w:pPr>
        <w:pStyle w:val="ConsPlusTitle"/>
        <w:jc w:val="center"/>
        <w:outlineLvl w:val="0"/>
      </w:pPr>
    </w:p>
    <w:p w:rsidR="00635C21" w:rsidRPr="00635C21" w:rsidRDefault="00635C21" w:rsidP="00635C21">
      <w:pPr>
        <w:pStyle w:val="ConsPlusTitle"/>
        <w:jc w:val="center"/>
        <w:outlineLvl w:val="0"/>
      </w:pPr>
    </w:p>
    <w:p w:rsidR="00635C21" w:rsidRPr="00635C21" w:rsidRDefault="00635C21" w:rsidP="00635C21">
      <w:pPr>
        <w:pStyle w:val="ConsPlusTitle"/>
        <w:jc w:val="center"/>
        <w:outlineLvl w:val="0"/>
      </w:pPr>
      <w:r w:rsidRPr="00635C21">
        <w:t>Административный регламент</w:t>
      </w:r>
    </w:p>
    <w:p w:rsidR="00635C21" w:rsidRPr="00635C21" w:rsidRDefault="00635C21" w:rsidP="00635C21">
      <w:pPr>
        <w:contextualSpacing/>
        <w:jc w:val="center"/>
        <w:rPr>
          <w:b/>
          <w:sz w:val="24"/>
          <w:szCs w:val="24"/>
        </w:rPr>
      </w:pPr>
      <w:r w:rsidRPr="00635C21">
        <w:rPr>
          <w:b/>
          <w:sz w:val="24"/>
          <w:szCs w:val="24"/>
        </w:rPr>
        <w:t>по предоставлению муниципальной услуги «</w:t>
      </w:r>
      <w:r w:rsidRPr="00635C21">
        <w:rPr>
          <w:b/>
          <w:sz w:val="24"/>
          <w:szCs w:val="24"/>
          <w:highlight w:val="white"/>
        </w:rPr>
        <w:t>Согласование проведения переустройства и (или) перепланировки помещения в многоквартирном доме</w:t>
      </w:r>
      <w:r w:rsidRPr="00635C21">
        <w:rPr>
          <w:b/>
          <w:sz w:val="24"/>
          <w:szCs w:val="24"/>
        </w:rPr>
        <w:t>»</w:t>
      </w:r>
      <w:r w:rsidRPr="00635C21">
        <w:rPr>
          <w:b/>
          <w:bCs/>
          <w:sz w:val="24"/>
          <w:szCs w:val="24"/>
        </w:rPr>
        <w:br/>
      </w:r>
      <w:r w:rsidRPr="00635C21">
        <w:rPr>
          <w:b/>
          <w:sz w:val="24"/>
          <w:szCs w:val="24"/>
        </w:rPr>
        <w:t xml:space="preserve">  </w:t>
      </w:r>
    </w:p>
    <w:p w:rsidR="00635C21" w:rsidRPr="00635C21" w:rsidRDefault="00635C21" w:rsidP="00635C21">
      <w:pPr>
        <w:widowControl w:val="0"/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b/>
          <w:bCs/>
          <w:sz w:val="24"/>
          <w:szCs w:val="24"/>
        </w:rPr>
      </w:pPr>
      <w:bookmarkStart w:id="1" w:name="sub_1001"/>
      <w:r w:rsidRPr="00635C21">
        <w:rPr>
          <w:b/>
          <w:bCs/>
          <w:sz w:val="24"/>
          <w:szCs w:val="24"/>
        </w:rPr>
        <w:t>1. Общие положения</w:t>
      </w:r>
    </w:p>
    <w:bookmarkEnd w:id="1"/>
    <w:p w:rsidR="00635C21" w:rsidRPr="00635C21" w:rsidRDefault="00635C21" w:rsidP="00635C21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1.1. Предмет регулирования.</w:t>
      </w: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bookmarkStart w:id="2" w:name="sub_1003"/>
      <w:r w:rsidRPr="00635C21">
        <w:rPr>
          <w:sz w:val="24"/>
          <w:szCs w:val="24"/>
          <w:highlight w:val="white"/>
        </w:rPr>
        <w:t>Настоящий административный регламент предоставления муниципальной услуги по согласованию проведения переустройства и (или) перепланировки помещения в многоквартирном доме (далее соответственно –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  <w:tab w:val="left" w:pos="1418"/>
        </w:tabs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1.2. Круг заявителей.</w:t>
      </w: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Заявителями, имеющими право на получение муниципальной услуги, являются: наниматель либо собственник помещения (физическое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самоуправления)), имеющий намерение провести переустройство и (или) перепланировку помещения в многоквартирном доме.</w:t>
      </w: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  <w:u w:val="single"/>
        </w:rPr>
      </w:pPr>
      <w:r w:rsidRPr="00635C21">
        <w:rPr>
          <w:sz w:val="24"/>
          <w:szCs w:val="24"/>
          <w:highlight w:val="white"/>
        </w:rPr>
        <w:t>Представлять</w:t>
      </w:r>
      <w:r w:rsidRPr="00635C21">
        <w:rPr>
          <w:rFonts w:eastAsia="Calibri"/>
          <w:sz w:val="24"/>
          <w:szCs w:val="24"/>
          <w:highlight w:val="white"/>
        </w:rPr>
        <w:t xml:space="preserve"> интересы заявителя имеют право: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</w:rPr>
      </w:pPr>
      <w:r w:rsidRPr="00635C21">
        <w:rPr>
          <w:sz w:val="24"/>
          <w:szCs w:val="24"/>
        </w:rPr>
        <w:t>- от имени физических лиц: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</w:rPr>
      </w:pPr>
      <w:r w:rsidRPr="00635C21">
        <w:rPr>
          <w:sz w:val="24"/>
          <w:szCs w:val="24"/>
        </w:rPr>
        <w:t>представители, действующие в силу полномочий, основанных на доверенности;</w:t>
      </w:r>
    </w:p>
    <w:p w:rsidR="00635C21" w:rsidRPr="00635C21" w:rsidRDefault="00635C21" w:rsidP="00635C21">
      <w:pPr>
        <w:ind w:firstLine="709"/>
        <w:jc w:val="both"/>
        <w:rPr>
          <w:rFonts w:eastAsia="Calibri"/>
          <w:sz w:val="24"/>
          <w:szCs w:val="24"/>
        </w:rPr>
      </w:pPr>
      <w:r w:rsidRPr="00635C21">
        <w:rPr>
          <w:rFonts w:eastAsia="Calibri"/>
          <w:sz w:val="24"/>
          <w:szCs w:val="24"/>
        </w:rPr>
        <w:t>опекуны недееспособных граждан;</w:t>
      </w:r>
    </w:p>
    <w:p w:rsidR="00635C21" w:rsidRPr="00635C21" w:rsidRDefault="00635C21" w:rsidP="00635C21">
      <w:pPr>
        <w:ind w:firstLine="709"/>
        <w:jc w:val="both"/>
        <w:rPr>
          <w:rFonts w:eastAsia="Calibri"/>
          <w:sz w:val="24"/>
          <w:szCs w:val="24"/>
        </w:rPr>
      </w:pPr>
      <w:r w:rsidRPr="00635C21">
        <w:rPr>
          <w:rFonts w:eastAsia="Calibri"/>
          <w:sz w:val="24"/>
          <w:szCs w:val="24"/>
        </w:rPr>
        <w:t>законные представители (родители, усыновители, опекуны) несовершеннолетних в возрасте до 14 лет.</w:t>
      </w:r>
    </w:p>
    <w:p w:rsidR="00635C21" w:rsidRPr="00635C21" w:rsidRDefault="00635C21" w:rsidP="00635C21">
      <w:pPr>
        <w:jc w:val="both"/>
        <w:rPr>
          <w:rFonts w:eastAsia="Calibri"/>
          <w:sz w:val="24"/>
          <w:szCs w:val="24"/>
          <w:highlight w:val="white"/>
        </w:rPr>
      </w:pPr>
      <w:r w:rsidRPr="00635C21">
        <w:rPr>
          <w:rFonts w:eastAsia="Calibri"/>
          <w:sz w:val="24"/>
          <w:szCs w:val="24"/>
          <w:highlight w:val="white"/>
        </w:rPr>
        <w:t xml:space="preserve">          - от имени юридического лица:</w:t>
      </w:r>
    </w:p>
    <w:p w:rsidR="00635C21" w:rsidRPr="00635C21" w:rsidRDefault="00635C21" w:rsidP="00635C21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635C21">
        <w:rPr>
          <w:rFonts w:eastAsia="Calibri"/>
          <w:sz w:val="24"/>
          <w:szCs w:val="24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635C21" w:rsidRPr="00635C21" w:rsidRDefault="00635C21" w:rsidP="00635C21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635C21">
        <w:rPr>
          <w:rFonts w:eastAsia="Calibri"/>
          <w:sz w:val="24"/>
          <w:szCs w:val="24"/>
          <w:highlight w:val="white"/>
        </w:rPr>
        <w:t>представители юридического лица в силу полномочий на основании доверенности.</w:t>
      </w:r>
    </w:p>
    <w:p w:rsidR="00635C21" w:rsidRPr="00635C21" w:rsidRDefault="00635C21" w:rsidP="00635C21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  <w:lang w:eastAsia="en-US"/>
        </w:rPr>
        <w:t>В качестве уполномоченного представителя заявителя может быть лицо, указанное в </w:t>
      </w:r>
      <w:hyperlink r:id="rId8" w:anchor="A8I0NL" w:tooltip="https://docs.cntd.ru/document/902228011#A8I0NL" w:history="1">
        <w:r w:rsidRPr="00635C21">
          <w:rPr>
            <w:sz w:val="24"/>
            <w:szCs w:val="24"/>
            <w:highlight w:val="white"/>
            <w:lang w:eastAsia="en-US"/>
          </w:rPr>
          <w:t>части 2 статьи 5 Федерального закона от 27.07.2010 № 210-ФЗ «Об организации предоставления государственных и муниципальных услуг».</w:t>
        </w:r>
      </w:hyperlink>
    </w:p>
    <w:p w:rsidR="00635C21" w:rsidRPr="00635C21" w:rsidRDefault="00635C21" w:rsidP="00635C21">
      <w:pPr>
        <w:ind w:firstLine="709"/>
        <w:jc w:val="both"/>
        <w:rPr>
          <w:rFonts w:eastAsia="Calibri"/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635C21" w:rsidRPr="00635C21" w:rsidRDefault="00635C21" w:rsidP="00635C21">
      <w:pPr>
        <w:pStyle w:val="af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635C21" w:rsidRPr="00635C21" w:rsidRDefault="00635C21" w:rsidP="00635C21">
      <w:pPr>
        <w:pStyle w:val="1"/>
        <w:rPr>
          <w:rFonts w:ascii="Times New Roman" w:hAnsi="Times New Roman"/>
          <w:sz w:val="24"/>
          <w:szCs w:val="24"/>
          <w:highlight w:val="white"/>
        </w:rPr>
      </w:pPr>
      <w:r w:rsidRPr="00635C21">
        <w:rPr>
          <w:rFonts w:ascii="Times New Roman" w:hAnsi="Times New Roman"/>
          <w:bCs w:val="0"/>
          <w:sz w:val="24"/>
          <w:szCs w:val="24"/>
          <w:highlight w:val="white"/>
        </w:rPr>
        <w:lastRenderedPageBreak/>
        <w:t xml:space="preserve">2. Стандарт предоставления </w:t>
      </w:r>
      <w:r w:rsidRPr="00635C21">
        <w:rPr>
          <w:rFonts w:ascii="Times New Roman" w:hAnsi="Times New Roman"/>
          <w:sz w:val="24"/>
          <w:szCs w:val="24"/>
          <w:highlight w:val="white"/>
        </w:rPr>
        <w:t>муниципальной услуги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2.1. Наименование муниципальной услуги: 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Согласование проведения переустройства и (или) перепланировки помещения в многоквартирном доме.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 </w:t>
      </w:r>
      <w:r w:rsidRPr="00635C21">
        <w:rPr>
          <w:color w:val="000000"/>
          <w:sz w:val="24"/>
          <w:szCs w:val="24"/>
          <w:highlight w:val="white"/>
        </w:rPr>
        <w:t>2.2. Наименование органа, предоставляющего муниципальную услугу.</w:t>
      </w:r>
    </w:p>
    <w:p w:rsidR="00635C21" w:rsidRPr="00635C21" w:rsidRDefault="00635C21" w:rsidP="00635C21">
      <w:pPr>
        <w:tabs>
          <w:tab w:val="left" w:pos="-1843"/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 w:rsidRPr="00635C21">
        <w:rPr>
          <w:sz w:val="24"/>
          <w:szCs w:val="24"/>
        </w:rPr>
        <w:t xml:space="preserve">Муниципальную услугу предоставляет: </w:t>
      </w:r>
      <w:r w:rsidRPr="00635C21">
        <w:rPr>
          <w:rFonts w:eastAsia="Calibri"/>
          <w:sz w:val="24"/>
          <w:szCs w:val="24"/>
        </w:rPr>
        <w:t xml:space="preserve">администрация </w:t>
      </w:r>
      <w:proofErr w:type="spellStart"/>
      <w:r w:rsidRPr="00635C21">
        <w:rPr>
          <w:rFonts w:eastAsia="Calibri"/>
          <w:sz w:val="24"/>
          <w:szCs w:val="24"/>
        </w:rPr>
        <w:t>Сосновоборского</w:t>
      </w:r>
      <w:proofErr w:type="spellEnd"/>
      <w:r w:rsidRPr="00635C21">
        <w:rPr>
          <w:rFonts w:eastAsia="Calibri"/>
          <w:sz w:val="24"/>
          <w:szCs w:val="24"/>
        </w:rPr>
        <w:t xml:space="preserve"> городского округа в отношении переустраиваемого и (или) </w:t>
      </w:r>
      <w:proofErr w:type="spellStart"/>
      <w:r w:rsidRPr="00635C21">
        <w:rPr>
          <w:rFonts w:eastAsia="Calibri"/>
          <w:sz w:val="24"/>
          <w:szCs w:val="24"/>
        </w:rPr>
        <w:t>перепланируемого</w:t>
      </w:r>
      <w:proofErr w:type="spellEnd"/>
      <w:r w:rsidRPr="00635C21">
        <w:rPr>
          <w:rFonts w:eastAsia="Calibri"/>
          <w:sz w:val="24"/>
          <w:szCs w:val="24"/>
        </w:rPr>
        <w:t xml:space="preserve"> </w:t>
      </w:r>
      <w:r w:rsidRPr="00635C21">
        <w:rPr>
          <w:sz w:val="24"/>
          <w:szCs w:val="24"/>
        </w:rPr>
        <w:t xml:space="preserve">помещения в многоквартирном доме расположенного в границах </w:t>
      </w:r>
      <w:proofErr w:type="spellStart"/>
      <w:r w:rsidRPr="00635C21">
        <w:rPr>
          <w:sz w:val="24"/>
          <w:szCs w:val="24"/>
        </w:rPr>
        <w:t>Сосновоборского</w:t>
      </w:r>
      <w:proofErr w:type="spellEnd"/>
      <w:r w:rsidRPr="00635C21">
        <w:rPr>
          <w:sz w:val="24"/>
          <w:szCs w:val="24"/>
        </w:rPr>
        <w:t xml:space="preserve"> городского округа (далее – Администрация)</w:t>
      </w:r>
      <w:r w:rsidRPr="00635C21">
        <w:rPr>
          <w:rFonts w:eastAsia="Calibri"/>
          <w:sz w:val="24"/>
          <w:szCs w:val="24"/>
        </w:rPr>
        <w:t>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bCs/>
          <w:sz w:val="24"/>
          <w:szCs w:val="24"/>
        </w:rPr>
      </w:pPr>
      <w:r w:rsidRPr="00635C21">
        <w:rPr>
          <w:bCs/>
          <w:sz w:val="24"/>
          <w:szCs w:val="24"/>
        </w:rPr>
        <w:t xml:space="preserve">Отраслевым (функциональным) органом, ответственным за предоставление муниципальной услуги является Комитет по архитектуре, градостроительству и землепользованию администрации </w:t>
      </w:r>
      <w:proofErr w:type="spellStart"/>
      <w:r w:rsidRPr="00635C21">
        <w:rPr>
          <w:bCs/>
          <w:sz w:val="24"/>
          <w:szCs w:val="24"/>
        </w:rPr>
        <w:t>Сосновоборского</w:t>
      </w:r>
      <w:proofErr w:type="spellEnd"/>
      <w:r w:rsidRPr="00635C21">
        <w:rPr>
          <w:bCs/>
          <w:sz w:val="24"/>
          <w:szCs w:val="24"/>
        </w:rPr>
        <w:t xml:space="preserve"> городского округа (далее – КАГиЗ).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2.3. Результат предоставления муниципальной услуги.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Результатом предоставления муниципальной услуги является: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решение о согласовании переустройства и (или) перепланировки помещения </w:t>
      </w:r>
      <w:r w:rsidRPr="00635C21">
        <w:rPr>
          <w:sz w:val="24"/>
          <w:szCs w:val="24"/>
          <w:highlight w:val="white"/>
        </w:rPr>
        <w:br/>
        <w:t xml:space="preserve">в многоквартирном доме или решение об отказе в согласовании переустройства </w:t>
      </w:r>
      <w:r w:rsidRPr="00635C21">
        <w:rPr>
          <w:sz w:val="24"/>
          <w:szCs w:val="24"/>
          <w:highlight w:val="white"/>
        </w:rPr>
        <w:br/>
        <w:t xml:space="preserve">и (или) перепланировки помещения в многоквартирном доме согласно </w:t>
      </w:r>
      <w:r w:rsidRPr="00635C21">
        <w:rPr>
          <w:sz w:val="24"/>
          <w:szCs w:val="24"/>
          <w:highlight w:val="white"/>
        </w:rPr>
        <w:br/>
        <w:t>Образцу № 2 к настоящему административному регламенту.</w:t>
      </w:r>
    </w:p>
    <w:p w:rsidR="00635C21" w:rsidRPr="00635C21" w:rsidRDefault="00635C21" w:rsidP="00635C21">
      <w:pPr>
        <w:pStyle w:val="ac"/>
        <w:ind w:firstLine="709"/>
        <w:rPr>
          <w:sz w:val="24"/>
          <w:highlight w:val="white"/>
        </w:rPr>
      </w:pPr>
      <w:r w:rsidRPr="00635C21">
        <w:rPr>
          <w:sz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35C21" w:rsidRPr="00635C21" w:rsidRDefault="00635C21" w:rsidP="00635C21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1) при личной явке:</w:t>
      </w:r>
    </w:p>
    <w:p w:rsidR="00635C21" w:rsidRPr="00635C21" w:rsidRDefault="00635C21" w:rsidP="00635C21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в филиалах, отделах, удаленных рабочих местах ГБУ ЛО «МФЦ»;</w:t>
      </w:r>
    </w:p>
    <w:p w:rsidR="00635C21" w:rsidRPr="00635C21" w:rsidRDefault="00635C21" w:rsidP="00635C21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2) без личной явки:</w:t>
      </w:r>
    </w:p>
    <w:p w:rsidR="00635C21" w:rsidRPr="00635C21" w:rsidRDefault="00635C21" w:rsidP="00635C21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в электронной форме через личный кабинет заявителя на ЕПГУ.</w:t>
      </w:r>
    </w:p>
    <w:p w:rsidR="00635C21" w:rsidRPr="00635C21" w:rsidRDefault="00635C21" w:rsidP="00635C21">
      <w:pPr>
        <w:widowControl w:val="0"/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2.4. Срок предоставления муниципальной услуги не должен превышать 15 рабочих дней с даты регистрации заявления в Администрации.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2.5. Размер платы, взимаемой с заявителя при предоставлении муниципальной услуги, и способы ее взимания.</w:t>
      </w:r>
    </w:p>
    <w:p w:rsidR="00635C21" w:rsidRPr="00635C21" w:rsidRDefault="00635C21" w:rsidP="00635C2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Муниципальная услуга предоставляется бесплатно.</w:t>
      </w:r>
    </w:p>
    <w:p w:rsidR="00635C21" w:rsidRPr="00635C21" w:rsidRDefault="00635C21" w:rsidP="00635C21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2.6. Максимальный срок ожидания 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635C21" w:rsidRPr="00635C21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ГБУ ЛО «МФЦ», составляет не более 15 минут.</w:t>
      </w:r>
    </w:p>
    <w:p w:rsidR="00635C21" w:rsidRPr="00635C21" w:rsidRDefault="00635C21" w:rsidP="00635C21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35C21" w:rsidRPr="00635C21" w:rsidRDefault="00635C21" w:rsidP="00635C21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635C21">
        <w:rPr>
          <w:sz w:val="24"/>
          <w:highlight w:val="white"/>
        </w:rPr>
        <w:t>2.7. Срок регистрации запроса заявителя о предоставлении муниципальной услуги.</w:t>
      </w:r>
    </w:p>
    <w:p w:rsidR="00635C21" w:rsidRPr="00635C21" w:rsidRDefault="00635C21" w:rsidP="00635C21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635C21">
        <w:rPr>
          <w:color w:val="000000"/>
          <w:sz w:val="24"/>
          <w:highlight w:val="white"/>
        </w:rPr>
        <w:t xml:space="preserve"> Срок регистрации </w:t>
      </w:r>
      <w:r w:rsidRPr="00635C21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 xml:space="preserve"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</w:t>
      </w:r>
      <w:r w:rsidRPr="00635C21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или на следующий рабочий день (в случае направления документов в нерабочее время, в выходные, праздничные дни).</w:t>
      </w: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Датой получения документов считается дата представления полного комплекта документов.</w:t>
      </w:r>
    </w:p>
    <w:p w:rsidR="00635C21" w:rsidRPr="00635C21" w:rsidRDefault="00635C21" w:rsidP="00635C21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МФЦ, размещены в информационно-телекоммуникационной сети "Интернет", а также на Едином портале.</w:t>
      </w:r>
    </w:p>
    <w:p w:rsidR="00635C21" w:rsidRPr="00635C21" w:rsidRDefault="00635C21" w:rsidP="00635C21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highlight w:val="white"/>
        </w:rPr>
      </w:pP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635C21">
        <w:rPr>
          <w:color w:val="000000"/>
          <w:sz w:val="24"/>
          <w:szCs w:val="24"/>
          <w:highlight w:val="white"/>
        </w:rPr>
        <w:t>не требуется.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2.10.2. Для предоставления муниципальной 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3.6 настоящего административного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2.10.4.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2.10.5. Предоставление муниципальной услуги в МФЦ осуществляется при наличии вступившего в силу соглашения о взаимодействии между ГБУ ЛО «МФЦ» и Администрацией.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2.10.6. МФЦ принимает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2.10.7. 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а также выдача документов, включая составление на бумажном носителе и заверение выписок из информационных систем Администрации.</w:t>
      </w: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635C21" w:rsidRP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635C21" w:rsidRPr="00635C21" w:rsidRDefault="00635C21" w:rsidP="00635C2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635C2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административному регламенту (Таблица № 2).</w:t>
      </w:r>
    </w:p>
    <w:p w:rsidR="00635C21" w:rsidRPr="00635C21" w:rsidRDefault="00635C21" w:rsidP="00635C2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2.11.2. Формы запроса и документов приведены в приложении к настоящему административному регламенту.</w:t>
      </w:r>
    </w:p>
    <w:p w:rsidR="00635C21" w:rsidRPr="00635C21" w:rsidRDefault="00635C21" w:rsidP="00635C2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635C21" w:rsidRPr="00635C21" w:rsidRDefault="00635C21" w:rsidP="00635C2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административному регламенту (Таблица № 3).</w:t>
      </w:r>
    </w:p>
    <w:bookmarkEnd w:id="2"/>
    <w:p w:rsidR="00635C21" w:rsidRPr="00635C21" w:rsidRDefault="00635C21" w:rsidP="00635C21">
      <w:pPr>
        <w:pStyle w:val="a9"/>
        <w:ind w:firstLine="709"/>
        <w:jc w:val="both"/>
        <w:rPr>
          <w:b/>
          <w:sz w:val="24"/>
          <w:highlight w:val="white"/>
        </w:rPr>
      </w:pPr>
    </w:p>
    <w:p w:rsidR="00635C21" w:rsidRPr="00635C21" w:rsidRDefault="00635C21" w:rsidP="00133511">
      <w:pPr>
        <w:pStyle w:val="1"/>
        <w:keepNext w:val="0"/>
        <w:widowControl w:val="0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635C21">
        <w:rPr>
          <w:rFonts w:ascii="Times New Roman" w:hAnsi="Times New Roman"/>
          <w:sz w:val="24"/>
          <w:szCs w:val="24"/>
          <w:highlight w:val="white"/>
        </w:rPr>
        <w:t>3. Состав, последовательность и сроки выполнения административных процедур</w:t>
      </w:r>
    </w:p>
    <w:p w:rsidR="00635C21" w:rsidRPr="00635C21" w:rsidRDefault="00635C21" w:rsidP="00635C21">
      <w:pPr>
        <w:pStyle w:val="1"/>
        <w:keepNext w:val="0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а) профилирование заявителя;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б) прием запроса и документов;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в) межведомственное информационное взаимодействие;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г) приостановление предоставления муниципальной услуги;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д) принятие решения о предоставлении (отказе в предоставлении) муниципальной услуги;</w:t>
      </w:r>
    </w:p>
    <w:p w:rsidR="00635C21" w:rsidRPr="00635C21" w:rsidRDefault="00635C21" w:rsidP="00635C21">
      <w:pPr>
        <w:pStyle w:val="af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  <w:r w:rsidRPr="00635C21">
        <w:rPr>
          <w:rFonts w:ascii="Times New Roman" w:hAnsi="Times New Roman"/>
          <w:sz w:val="24"/>
          <w:szCs w:val="24"/>
          <w:highlight w:val="white"/>
        </w:rPr>
        <w:t>е) предоставление результата муниципальной услуги.</w:t>
      </w:r>
    </w:p>
    <w:p w:rsidR="00635C21" w:rsidRPr="00635C21" w:rsidRDefault="00635C21" w:rsidP="00635C21">
      <w:pPr>
        <w:pStyle w:val="af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3.2. Профилирование заявителя.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3.2.1. 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 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3.2.3. Идентификаторы категорий (признаков) заявителей приведены в приложении к настоящему административному регламенту (Таблица № 1).</w:t>
      </w:r>
    </w:p>
    <w:p w:rsidR="00635C21" w:rsidRPr="00635C21" w:rsidRDefault="00635C21" w:rsidP="00635C21">
      <w:pPr>
        <w:pStyle w:val="af"/>
        <w:spacing w:after="0"/>
        <w:ind w:left="0" w:firstLine="709"/>
        <w:rPr>
          <w:rFonts w:ascii="Times New Roman" w:hAnsi="Times New Roman"/>
          <w:bCs/>
          <w:sz w:val="24"/>
          <w:szCs w:val="24"/>
          <w:highlight w:val="white"/>
        </w:rPr>
      </w:pPr>
    </w:p>
    <w:p w:rsidR="00635C21" w:rsidRPr="00635C21" w:rsidRDefault="00635C21" w:rsidP="00635C21">
      <w:pPr>
        <w:pStyle w:val="a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highlight w:val="white"/>
          <w:lang w:val="ru-RU"/>
        </w:rPr>
      </w:pPr>
      <w:r w:rsidRPr="00635C21">
        <w:rPr>
          <w:rFonts w:ascii="Times New Roman" w:hAnsi="Times New Roman"/>
          <w:sz w:val="24"/>
          <w:szCs w:val="24"/>
          <w:highlight w:val="white"/>
        </w:rPr>
        <w:t>3.3. Прием запроса и документов и (или) информации, необходимых для предоставления муниципальной услуги</w:t>
      </w:r>
      <w:r w:rsidRPr="00635C21">
        <w:rPr>
          <w:rFonts w:ascii="Times New Roman" w:hAnsi="Times New Roman"/>
          <w:sz w:val="24"/>
          <w:szCs w:val="24"/>
          <w:highlight w:val="white"/>
          <w:lang w:val="ru-RU"/>
        </w:rPr>
        <w:t>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 </w:t>
      </w:r>
      <w:hyperlink r:id="rId9" w:tooltip="https://login.consultant.ru/link/?req=doc&amp;base=SPB&amp;n=316702&amp;dst=101254" w:history="1">
        <w:r w:rsidRPr="00635C21">
          <w:rPr>
            <w:sz w:val="24"/>
            <w:szCs w:val="24"/>
            <w:highlight w:val="white"/>
          </w:rPr>
          <w:t>(Таблица  № 2)</w:t>
        </w:r>
      </w:hyperlink>
      <w:r w:rsidRPr="00635C21">
        <w:rPr>
          <w:sz w:val="24"/>
          <w:szCs w:val="24"/>
          <w:highlight w:val="white"/>
        </w:rPr>
        <w:t>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3.3.2.</w:t>
      </w:r>
      <w:r w:rsidRPr="00635C21">
        <w:rPr>
          <w:sz w:val="24"/>
          <w:szCs w:val="24"/>
          <w:highlight w:val="white"/>
        </w:rPr>
        <w:tab/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статьями 9, 10 и 14 Федерального закона от 29.12.2022 № 572-ФЗ «Об </w:t>
      </w:r>
      <w:r w:rsidRPr="00635C21">
        <w:rPr>
          <w:sz w:val="24"/>
          <w:szCs w:val="24"/>
          <w:highlight w:val="white"/>
        </w:rPr>
        <w:lastRenderedPageBreak/>
        <w:t>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административному регламенту (Таблица № 3).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3.3.5. Срок регистрации запроса и документов и (или) информации, необходимых для предоставления муниципальной услуги, в МФЦ составляет: при направлении запроса в форме электронного документа посредством Единого портала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бумажном носителе – в день передачи документов.</w:t>
      </w:r>
    </w:p>
    <w:p w:rsidR="00635C21" w:rsidRPr="00635C21" w:rsidRDefault="00635C21" w:rsidP="00635C21">
      <w:pPr>
        <w:pStyle w:val="af"/>
        <w:spacing w:after="0" w:line="240" w:lineRule="auto"/>
        <w:ind w:left="0" w:firstLine="709"/>
        <w:rPr>
          <w:rFonts w:ascii="Times New Roman" w:hAnsi="Times New Roman"/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3.4. Межведомственное информационное взаимодействие.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1) сведения из Единого государственного реестра недвижимости о правах на переустраиваемое и (или) </w:t>
      </w:r>
      <w:proofErr w:type="spellStart"/>
      <w:r w:rsidRPr="00635C21">
        <w:rPr>
          <w:sz w:val="24"/>
          <w:szCs w:val="24"/>
          <w:highlight w:val="white"/>
        </w:rPr>
        <w:t>перепланируемое</w:t>
      </w:r>
      <w:proofErr w:type="spellEnd"/>
      <w:r w:rsidRPr="00635C21">
        <w:rPr>
          <w:sz w:val="24"/>
          <w:szCs w:val="24"/>
          <w:highlight w:val="white"/>
        </w:rPr>
        <w:t xml:space="preserve"> помещение в многоквартирном доме – публично-правовая компания «</w:t>
      </w:r>
      <w:proofErr w:type="spellStart"/>
      <w:r w:rsidRPr="00635C21">
        <w:rPr>
          <w:sz w:val="24"/>
          <w:szCs w:val="24"/>
          <w:highlight w:val="white"/>
        </w:rPr>
        <w:t>Роскадастр</w:t>
      </w:r>
      <w:proofErr w:type="spellEnd"/>
      <w:r w:rsidRPr="00635C21">
        <w:rPr>
          <w:sz w:val="24"/>
          <w:szCs w:val="24"/>
          <w:highlight w:val="white"/>
        </w:rPr>
        <w:t>»;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2) технический паспорт переустраиваемого и (или) </w:t>
      </w:r>
      <w:proofErr w:type="spellStart"/>
      <w:r w:rsidRPr="00635C21">
        <w:rPr>
          <w:sz w:val="24"/>
          <w:szCs w:val="24"/>
          <w:highlight w:val="white"/>
        </w:rPr>
        <w:t>перепланируемого</w:t>
      </w:r>
      <w:proofErr w:type="spellEnd"/>
      <w:r w:rsidRPr="00635C21">
        <w:rPr>
          <w:sz w:val="24"/>
          <w:szCs w:val="24"/>
          <w:highlight w:val="white"/>
        </w:rPr>
        <w:t xml:space="preserve"> помещения в многоквартирном доме –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635C21">
        <w:rPr>
          <w:sz w:val="24"/>
          <w:szCs w:val="24"/>
          <w:highlight w:val="white"/>
        </w:rPr>
        <w:t>Леноблинвентаризация</w:t>
      </w:r>
      <w:proofErr w:type="spellEnd"/>
      <w:r w:rsidRPr="00635C21">
        <w:rPr>
          <w:sz w:val="24"/>
          <w:szCs w:val="24"/>
          <w:highlight w:val="white"/>
        </w:rPr>
        <w:t>»;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3) 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 – Комитет по сохранению культурного наследия Ленинградской области.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3.5. Приостановление предоставления муниципальной услуги.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3.5.1. Основания для приостановления предоставления муниципальной услуги приведены в приложении к настоящему административному регламенту (Таблица № 3).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3.5.2. При </w:t>
      </w:r>
      <w:proofErr w:type="spellStart"/>
      <w:r w:rsidRPr="00635C21">
        <w:rPr>
          <w:sz w:val="24"/>
          <w:szCs w:val="24"/>
          <w:highlight w:val="white"/>
        </w:rPr>
        <w:t>непоступлении</w:t>
      </w:r>
      <w:proofErr w:type="spellEnd"/>
      <w:r w:rsidRPr="00635C21">
        <w:rPr>
          <w:sz w:val="24"/>
          <w:szCs w:val="24"/>
          <w:highlight w:val="white"/>
        </w:rPr>
        <w:t xml:space="preserve"> в указанный срок запрашиваемых документов (сведений) должностное лицо Администрации, ответственное за подготовку решения о предоставлении (об отказе в предоставлении) муниципальной услуги, подготавливает проект уведомления о </w:t>
      </w:r>
      <w:r w:rsidRPr="00635C21">
        <w:rPr>
          <w:sz w:val="24"/>
          <w:szCs w:val="24"/>
          <w:highlight w:val="white"/>
        </w:rPr>
        <w:lastRenderedPageBreak/>
        <w:t>приостановлении предоставления муниципальной услуги по форме согласно Образцу № 4 к настоящему административному регламенту, согласовывает и обеспечивает его подписание должностным лицом, ответственным за принятие и подписание соответствующего решения.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3.5.3. Срок подготовки и направления заявителю уведомления не должен превышать 1 рабочего дня со дня истечения 5 рабочих дней, следующих за днем направления соответствующего запроса.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Предоставление муниципальной услуги приостанавливается не более чем на 15 календарных дней.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color w:val="FF0000"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3.5.4. Должностное лицо, ответственное за делопроизводство, направляет заявителю уведомление в соответствии со способом, указанным заявителем при подаче заявления и документов</w:t>
      </w:r>
      <w:r w:rsidRPr="00635C21">
        <w:rPr>
          <w:color w:val="FF0000"/>
          <w:sz w:val="24"/>
          <w:szCs w:val="24"/>
          <w:highlight w:val="white"/>
        </w:rPr>
        <w:t>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3.5.5. Предоставление муниципальной услуги возобновляется при поступлении запрашиваемых документов (сведений).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услуги, уведомление заявителя о принятом решении осуществляются в сроки, указанные в пункте 2.4 настоящего административного регламента, со дня их поступления в Администрацию.</w:t>
      </w:r>
    </w:p>
    <w:p w:rsidR="00635C21" w:rsidRPr="00635C21" w:rsidRDefault="00635C21" w:rsidP="00635C21">
      <w:pPr>
        <w:tabs>
          <w:tab w:val="left" w:pos="142"/>
          <w:tab w:val="left" w:pos="284"/>
        </w:tabs>
        <w:ind w:firstLine="709"/>
        <w:jc w:val="both"/>
        <w:rPr>
          <w:color w:val="FF0000"/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3.6. Принятие решения о предоставлении (отказе в предоставлении) муниципальной услуги.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Основания для отказа в предоставлении муниципальной услуги приведены в приложении к настоящему административному регламенту (Таблица № 3).</w:t>
      </w:r>
    </w:p>
    <w:p w:rsidR="00635C21" w:rsidRPr="00635C21" w:rsidRDefault="00635C21" w:rsidP="00635C21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635C21" w:rsidRPr="00635C21" w:rsidRDefault="00635C21" w:rsidP="00635C21">
      <w:pPr>
        <w:ind w:firstLine="709"/>
        <w:jc w:val="both"/>
        <w:rPr>
          <w:bCs/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bCs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3.7. Предоставление результата муниципальной услуги.</w:t>
      </w: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635C21" w:rsidRPr="00635C21" w:rsidRDefault="00635C21" w:rsidP="00635C21">
      <w:pPr>
        <w:pStyle w:val="af1"/>
        <w:ind w:left="0" w:firstLine="709"/>
        <w:jc w:val="both"/>
        <w:rPr>
          <w:highlight w:val="white"/>
        </w:rPr>
      </w:pPr>
      <w:r w:rsidRPr="00635C21">
        <w:rPr>
          <w:highlight w:val="white"/>
        </w:rPr>
        <w:t>Возможность предоставления МФЦ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635C21" w:rsidRPr="00635C21" w:rsidRDefault="00635C21" w:rsidP="00635C21">
      <w:pPr>
        <w:widowControl w:val="0"/>
        <w:ind w:firstLine="709"/>
        <w:jc w:val="both"/>
        <w:rPr>
          <w:bCs/>
          <w:color w:val="000000"/>
          <w:sz w:val="24"/>
          <w:szCs w:val="24"/>
          <w:highlight w:val="white"/>
        </w:rPr>
      </w:pPr>
    </w:p>
    <w:p w:rsidR="00635C21" w:rsidRPr="00635C21" w:rsidRDefault="00635C21" w:rsidP="00635C21">
      <w:pPr>
        <w:widowControl w:val="0"/>
        <w:ind w:firstLine="709"/>
        <w:jc w:val="both"/>
        <w:rPr>
          <w:bCs/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635C21" w:rsidRPr="00635C21" w:rsidRDefault="00635C21" w:rsidP="00635C21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635C21" w:rsidRPr="00635C21" w:rsidRDefault="00635C21" w:rsidP="00635C21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635C21">
        <w:rPr>
          <w:color w:val="000000"/>
          <w:sz w:val="24"/>
          <w:szCs w:val="24"/>
          <w:highlight w:val="white"/>
        </w:rPr>
        <w:t>а) посредством Единого портала.</w:t>
      </w: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outlineLvl w:val="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outlineLvl w:val="0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lastRenderedPageBreak/>
        <w:t>Приложение</w:t>
      </w:r>
    </w:p>
    <w:p w:rsidR="00635C21" w:rsidRPr="00635C21" w:rsidRDefault="00635C21" w:rsidP="00635C21">
      <w:pPr>
        <w:jc w:val="right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к Административному регламенту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ПЕРЕЧЕНЬ</w:t>
      </w: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условных обозначений и сокращений, </w:t>
      </w: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Идентификаторы категорий (признаков) заявителей, </w:t>
      </w: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Исчерпывающий перечень документов, необходимых для предоставления муниципальной услуги,</w:t>
      </w: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</w:t>
      </w: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для приостановления предоставления муниципальной услуги или отказа в предоставлении муниципальной услуги, </w:t>
      </w: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center"/>
        <w:outlineLvl w:val="1"/>
        <w:rPr>
          <w:sz w:val="24"/>
          <w:szCs w:val="24"/>
          <w:highlight w:val="white"/>
        </w:rPr>
      </w:pPr>
      <w:r w:rsidRPr="00635C21">
        <w:rPr>
          <w:b/>
          <w:bCs/>
          <w:sz w:val="24"/>
          <w:szCs w:val="24"/>
          <w:highlight w:val="white"/>
        </w:rPr>
        <w:t>I. Перечень условных обозначений и сокращений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1. Условные сокращения: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2. Условные обозначения: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б) ЕПГУ – документы подаются посредством портала;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в) Л – документы подаются при личном посещении МФЦ;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г) О – представляется оригинал документа;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д) О(э) – представляется оригинал документа в электронной форме;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е) К – представляется копия документа;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ж) К(э) – представляется копия документа в электронной форме;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з) </w:t>
      </w:r>
      <w:proofErr w:type="gramStart"/>
      <w:r w:rsidRPr="00635C21">
        <w:rPr>
          <w:sz w:val="24"/>
          <w:szCs w:val="24"/>
          <w:highlight w:val="white"/>
        </w:rPr>
        <w:t>Д(</w:t>
      </w:r>
      <w:proofErr w:type="gramEnd"/>
      <w:r w:rsidRPr="00635C21">
        <w:rPr>
          <w:sz w:val="24"/>
          <w:szCs w:val="24"/>
          <w:highlight w:val="white"/>
        </w:rPr>
        <w:t>1) – документы представляются в одном экземпляре.</w:t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br w:type="page" w:clear="all"/>
      </w:r>
      <w:r w:rsidRPr="00635C21">
        <w:rPr>
          <w:rFonts w:eastAsia="Calibri"/>
          <w:b/>
          <w:bCs/>
          <w:sz w:val="24"/>
          <w:szCs w:val="24"/>
          <w:highlight w:val="white"/>
          <w:lang w:eastAsia="en-US"/>
        </w:rPr>
        <w:lastRenderedPageBreak/>
        <w:t>II. Идентификаторы категорий (признаков) заявителей</w:t>
      </w:r>
    </w:p>
    <w:p w:rsidR="00635C21" w:rsidRPr="00635C21" w:rsidRDefault="00635C21" w:rsidP="00635C21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635C21">
        <w:rPr>
          <w:rFonts w:eastAsia="Calibri"/>
          <w:b/>
          <w:bCs/>
          <w:sz w:val="24"/>
          <w:szCs w:val="24"/>
          <w:highlight w:val="white"/>
          <w:lang w:eastAsia="en-US"/>
        </w:rPr>
        <w:t>(указываются в табличной форме и включают взаимосвязанные</w:t>
      </w:r>
    </w:p>
    <w:p w:rsidR="00635C21" w:rsidRPr="00635C21" w:rsidRDefault="00635C21" w:rsidP="00635C21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635C21">
        <w:rPr>
          <w:rFonts w:eastAsia="Calibri"/>
          <w:b/>
          <w:bCs/>
          <w:sz w:val="24"/>
          <w:szCs w:val="24"/>
          <w:highlight w:val="white"/>
          <w:lang w:eastAsia="en-US"/>
        </w:rPr>
        <w:t>сведения о перечне результатов предоставления</w:t>
      </w:r>
    </w:p>
    <w:p w:rsidR="00635C21" w:rsidRPr="00635C21" w:rsidRDefault="00635C21" w:rsidP="00635C21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635C21">
        <w:rPr>
          <w:rFonts w:eastAsia="Calibri"/>
          <w:b/>
          <w:bCs/>
          <w:sz w:val="24"/>
          <w:szCs w:val="24"/>
          <w:highlight w:val="white"/>
          <w:lang w:eastAsia="en-US"/>
        </w:rPr>
        <w:t>муниципальной услуги и перечне отдельных</w:t>
      </w:r>
    </w:p>
    <w:p w:rsidR="00635C21" w:rsidRPr="00635C21" w:rsidRDefault="00635C21" w:rsidP="00635C21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635C21">
        <w:rPr>
          <w:rFonts w:eastAsia="Calibri"/>
          <w:b/>
          <w:bCs/>
          <w:sz w:val="24"/>
          <w:szCs w:val="24"/>
          <w:highlight w:val="white"/>
          <w:lang w:eastAsia="en-US"/>
        </w:rPr>
        <w:t>признаков заявителей)</w:t>
      </w:r>
    </w:p>
    <w:p w:rsidR="00635C21" w:rsidRPr="00635C21" w:rsidRDefault="00635C21" w:rsidP="00635C21">
      <w:pPr>
        <w:rPr>
          <w:rFonts w:eastAsia="Calibri"/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rPr>
          <w:rFonts w:eastAsia="Calibri"/>
          <w:sz w:val="24"/>
          <w:szCs w:val="24"/>
          <w:highlight w:val="white"/>
        </w:rPr>
      </w:pPr>
      <w:r w:rsidRPr="00635C21">
        <w:rPr>
          <w:rFonts w:eastAsia="Calibri"/>
          <w:sz w:val="24"/>
          <w:szCs w:val="24"/>
          <w:highlight w:val="white"/>
          <w:lang w:eastAsia="en-US"/>
        </w:rPr>
        <w:t>Таблица № 1</w:t>
      </w:r>
    </w:p>
    <w:p w:rsidR="00635C21" w:rsidRPr="00635C21" w:rsidRDefault="00635C21" w:rsidP="00635C21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6"/>
        <w:gridCol w:w="3778"/>
        <w:gridCol w:w="3778"/>
      </w:tblGrid>
      <w:tr w:rsidR="00635C21" w:rsidRPr="00635C21" w:rsidTr="00F8071C">
        <w:trPr>
          <w:trHeight w:val="654"/>
        </w:trPr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635C21">
              <w:rPr>
                <w:b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</w:tr>
      <w:tr w:rsidR="00635C21" w:rsidRPr="00635C21" w:rsidTr="00F8071C">
        <w:trPr>
          <w:trHeight w:val="1064"/>
        </w:trPr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Согласование перепланировки помещения в многоквартирном доме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Согласование проведения переустройства</w:t>
            </w:r>
          </w:p>
        </w:tc>
      </w:tr>
      <w:tr w:rsidR="00635C21" w:rsidRPr="00635C21" w:rsidTr="00F8071C">
        <w:trPr>
          <w:trHeight w:val="1064"/>
        </w:trPr>
        <w:tc>
          <w:tcPr>
            <w:tcW w:w="113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Б</w:t>
            </w:r>
          </w:p>
        </w:tc>
      </w:tr>
      <w:tr w:rsidR="00635C21" w:rsidRPr="00635C21" w:rsidTr="00F8071C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Физическое лицо, обратившееся лично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1Б</w:t>
            </w:r>
          </w:p>
        </w:tc>
      </w:tr>
      <w:tr w:rsidR="00635C21" w:rsidRPr="00635C21" w:rsidTr="00F8071C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Физическое лицо, от имени которого обратился уполномоченный представитель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2А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2Б</w:t>
            </w:r>
          </w:p>
        </w:tc>
      </w:tr>
      <w:tr w:rsidR="00635C21" w:rsidRPr="00635C21" w:rsidTr="00F8071C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3А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3Б</w:t>
            </w:r>
          </w:p>
        </w:tc>
      </w:tr>
      <w:tr w:rsidR="00635C21" w:rsidRPr="00635C21" w:rsidTr="00F8071C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Юридическое лицо, от имени которого обратился представитель </w:t>
            </w:r>
            <w:r w:rsidRPr="00635C21">
              <w:rPr>
                <w:sz w:val="24"/>
                <w:szCs w:val="24"/>
                <w:highlight w:val="white"/>
              </w:rPr>
              <w:br/>
              <w:t>по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4А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4Б</w:t>
            </w:r>
          </w:p>
        </w:tc>
      </w:tr>
    </w:tbl>
    <w:p w:rsidR="00635C21" w:rsidRPr="00635C21" w:rsidRDefault="00635C21" w:rsidP="00635C21">
      <w:pPr>
        <w:ind w:firstLine="540"/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br w:type="page" w:clear="all"/>
      </w:r>
      <w:r w:rsidRPr="00635C21">
        <w:rPr>
          <w:b/>
          <w:bCs/>
          <w:sz w:val="24"/>
          <w:szCs w:val="24"/>
          <w:highlight w:val="white"/>
        </w:rPr>
        <w:lastRenderedPageBreak/>
        <w:t>III. Исчерпывающий перечень документов, необходимых</w:t>
      </w:r>
    </w:p>
    <w:p w:rsidR="00635C21" w:rsidRPr="00635C21" w:rsidRDefault="00635C21" w:rsidP="00635C21">
      <w:pPr>
        <w:tabs>
          <w:tab w:val="center" w:pos="5103"/>
          <w:tab w:val="left" w:pos="7980"/>
        </w:tabs>
        <w:rPr>
          <w:sz w:val="24"/>
          <w:szCs w:val="24"/>
          <w:highlight w:val="white"/>
        </w:rPr>
      </w:pPr>
      <w:r w:rsidRPr="00635C21">
        <w:rPr>
          <w:b/>
          <w:bCs/>
          <w:sz w:val="24"/>
          <w:szCs w:val="24"/>
          <w:highlight w:val="white"/>
        </w:rPr>
        <w:tab/>
        <w:t>для предоставления муниципальной услуги</w:t>
      </w:r>
      <w:r w:rsidRPr="00635C21">
        <w:rPr>
          <w:b/>
          <w:bCs/>
          <w:sz w:val="24"/>
          <w:szCs w:val="24"/>
          <w:highlight w:val="white"/>
        </w:rPr>
        <w:tab/>
      </w:r>
    </w:p>
    <w:p w:rsidR="00635C21" w:rsidRPr="00635C21" w:rsidRDefault="00635C21" w:rsidP="00635C21">
      <w:pPr>
        <w:ind w:firstLine="540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rPr>
          <w:sz w:val="24"/>
          <w:szCs w:val="24"/>
          <w:highlight w:val="white"/>
        </w:rPr>
      </w:pPr>
      <w:bookmarkStart w:id="3" w:name="Par87"/>
      <w:bookmarkEnd w:id="3"/>
      <w:r w:rsidRPr="00635C21">
        <w:rPr>
          <w:sz w:val="24"/>
          <w:szCs w:val="24"/>
          <w:highlight w:val="white"/>
        </w:rPr>
        <w:t>Таблица № 2</w:t>
      </w:r>
    </w:p>
    <w:p w:rsidR="00635C21" w:rsidRPr="00635C21" w:rsidRDefault="00635C21" w:rsidP="00635C21">
      <w:pPr>
        <w:jc w:val="right"/>
        <w:rPr>
          <w:sz w:val="24"/>
          <w:szCs w:val="24"/>
          <w:highlight w:val="white"/>
        </w:rPr>
      </w:pPr>
    </w:p>
    <w:tbl>
      <w:tblPr>
        <w:tblW w:w="4969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4072"/>
        <w:gridCol w:w="1790"/>
        <w:gridCol w:w="2192"/>
        <w:gridCol w:w="1285"/>
      </w:tblGrid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Иные требования</w:t>
            </w:r>
          </w:p>
        </w:tc>
      </w:tr>
      <w:tr w:rsidR="00635C21" w:rsidRPr="00635C21" w:rsidTr="00F8071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Заявление по форме согласно Образцу № 1 к настоящему административному регламенту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</w:t>
            </w:r>
          </w:p>
        </w:tc>
      </w:tr>
      <w:tr w:rsidR="00635C21" w:rsidRPr="00635C21" w:rsidTr="00F8071C">
        <w:trPr>
          <w:trHeight w:val="638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ind w:firstLine="283"/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ind w:firstLine="283"/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Д(1),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4.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Правоустанавливающие документы на переустраиваемое и (или) </w:t>
            </w:r>
            <w:proofErr w:type="spellStart"/>
            <w:r w:rsidRPr="00635C21">
              <w:rPr>
                <w:sz w:val="24"/>
                <w:szCs w:val="24"/>
                <w:highlight w:val="white"/>
              </w:rPr>
              <w:t>перепланируемое</w:t>
            </w:r>
            <w:proofErr w:type="spellEnd"/>
            <w:r w:rsidRPr="00635C21">
              <w:rPr>
                <w:sz w:val="24"/>
                <w:szCs w:val="24"/>
                <w:highlight w:val="white"/>
              </w:rPr>
              <w:t xml:space="preserve"> помещение в многоквартирном доме, если право на него не зарегистрировано в Едином государственном реестре недвижимости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5.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Подготовленный, оформленный в установленном порядке проект переустройства и (или) перепланировки помещения в многоквартирном доме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6.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Протокол общего собрания собственников помещений в многоквартирном доме о согласии всех собственников помещений в многоквартирном доме, в случае если переустройство и (или) перепланировка помещения в многоквартирном доме невозможны без присоединения к данному </w:t>
            </w:r>
            <w:r w:rsidRPr="00635C21">
              <w:rPr>
                <w:sz w:val="24"/>
                <w:szCs w:val="24"/>
                <w:highlight w:val="white"/>
              </w:rPr>
              <w:lastRenderedPageBreak/>
              <w:t>помещению части общего имущества в многоквартирном доме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7.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      </w:r>
            <w:proofErr w:type="spellStart"/>
            <w:r w:rsidRPr="00635C21">
              <w:rPr>
                <w:sz w:val="24"/>
                <w:szCs w:val="24"/>
                <w:highlight w:val="white"/>
              </w:rPr>
              <w:t>перепланируемое</w:t>
            </w:r>
            <w:proofErr w:type="spellEnd"/>
            <w:r w:rsidRPr="00635C21">
              <w:rPr>
                <w:sz w:val="24"/>
                <w:szCs w:val="24"/>
                <w:highlight w:val="white"/>
              </w:rPr>
              <w:t xml:space="preserve"> жилое помещение на основании договора социального найма по форме согласно Образцу № 3 к настоящему административному регламенту (в случае, если заявителем является уполномоченный </w:t>
            </w:r>
            <w:proofErr w:type="spellStart"/>
            <w:r w:rsidRPr="00635C21">
              <w:rPr>
                <w:sz w:val="24"/>
                <w:szCs w:val="24"/>
                <w:highlight w:val="white"/>
              </w:rPr>
              <w:t>наймодателем</w:t>
            </w:r>
            <w:proofErr w:type="spellEnd"/>
            <w:r w:rsidRPr="00635C21">
              <w:rPr>
                <w:sz w:val="24"/>
                <w:szCs w:val="24"/>
                <w:highlight w:val="white"/>
              </w:rPr>
              <w:t xml:space="preserve"> на представление предусмотренных настоящим пунктом документов наниматель переустраиваемого и (или) </w:t>
            </w:r>
            <w:proofErr w:type="spellStart"/>
            <w:r w:rsidRPr="00635C21">
              <w:rPr>
                <w:sz w:val="24"/>
                <w:szCs w:val="24"/>
                <w:highlight w:val="white"/>
              </w:rPr>
              <w:t>перепланируемого</w:t>
            </w:r>
            <w:proofErr w:type="spellEnd"/>
            <w:r w:rsidRPr="00635C21">
              <w:rPr>
                <w:sz w:val="24"/>
                <w:szCs w:val="24"/>
                <w:highlight w:val="white"/>
              </w:rPr>
              <w:t xml:space="preserve"> жилого помещения по договору социального найма)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Правоустанавливающие документы на переустраиваемое и (или) </w:t>
            </w:r>
            <w:proofErr w:type="spellStart"/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перепланируемое</w:t>
            </w:r>
            <w:proofErr w:type="spellEnd"/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 помещение в многоквартирном доме.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Технический паспорт переустраиваемого и (или) </w:t>
            </w:r>
            <w:proofErr w:type="spellStart"/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перепланируемого</w:t>
            </w:r>
            <w:proofErr w:type="spellEnd"/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 помещения в многоквартирном доме 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635C21" w:rsidRPr="00635C21" w:rsidTr="00F8071C">
        <w:trPr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 ,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</w:tbl>
    <w:p w:rsidR="00635C21" w:rsidRPr="00635C21" w:rsidRDefault="00635C21" w:rsidP="00635C21">
      <w:pPr>
        <w:rPr>
          <w:b/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bCs/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bCs/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bCs/>
          <w:color w:val="5B9BD5"/>
          <w:sz w:val="24"/>
          <w:szCs w:val="24"/>
          <w:highlight w:val="white"/>
        </w:rPr>
      </w:pP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bCs/>
          <w:color w:val="5B9BD5"/>
          <w:sz w:val="24"/>
          <w:szCs w:val="24"/>
          <w:highlight w:val="white"/>
        </w:rPr>
        <w:br w:type="page" w:clear="all"/>
      </w:r>
      <w:r w:rsidRPr="00635C21">
        <w:rPr>
          <w:b/>
          <w:bCs/>
          <w:sz w:val="24"/>
          <w:szCs w:val="24"/>
          <w:highlight w:val="white"/>
        </w:rPr>
        <w:lastRenderedPageBreak/>
        <w:t>IV. Исчерпывающий перечень оснований для отказа в приеме запроса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35C21" w:rsidRPr="00635C21" w:rsidRDefault="00635C21" w:rsidP="00635C21">
      <w:pPr>
        <w:jc w:val="center"/>
        <w:rPr>
          <w:color w:val="FF0000"/>
          <w:sz w:val="24"/>
          <w:szCs w:val="24"/>
          <w:highlight w:val="white"/>
        </w:rPr>
      </w:pPr>
    </w:p>
    <w:p w:rsidR="00635C21" w:rsidRPr="00635C21" w:rsidRDefault="00635C21" w:rsidP="00635C21">
      <w:pPr>
        <w:jc w:val="right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Таблица № 3</w:t>
      </w: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189"/>
        <w:gridCol w:w="7132"/>
        <w:gridCol w:w="1952"/>
      </w:tblGrid>
      <w:tr w:rsidR="00635C21" w:rsidRPr="00635C21" w:rsidTr="00F8071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</w:tc>
      </w:tr>
      <w:tr w:rsidR="00635C21" w:rsidRPr="00635C21" w:rsidTr="00F8071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635C21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635C21" w:rsidRPr="00635C21" w:rsidTr="00F8071C">
        <w:trPr>
          <w:trHeight w:val="518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 4Б</w:t>
            </w: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3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Представленные заявителем документы не отвечают требованиям, установленным настоящим административным регламентом;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4 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Представление документов в ненадлежащий орган.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635C21" w:rsidRPr="00635C21" w:rsidTr="00F8071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635C21">
              <w:rPr>
                <w:b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35C21" w:rsidRPr="00635C21" w:rsidTr="00F8071C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Основанием для приостановления предоставления муниципальной услуги является </w:t>
            </w:r>
            <w:proofErr w:type="spellStart"/>
            <w:r w:rsidRPr="00635C21">
              <w:rPr>
                <w:sz w:val="24"/>
                <w:szCs w:val="24"/>
                <w:highlight w:val="white"/>
              </w:rPr>
              <w:t>непоступление</w:t>
            </w:r>
            <w:proofErr w:type="spellEnd"/>
            <w:r w:rsidRPr="00635C21">
              <w:rPr>
                <w:sz w:val="24"/>
                <w:szCs w:val="24"/>
                <w:highlight w:val="white"/>
              </w:rPr>
              <w:t xml:space="preserve"> в Администрацию по истечении 5 рабочих дней, следующих за днем направления соответствующего запроса администрацией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2.11.1 настоящего административного регламента, если соответствующий документ не был представлен заявителем по собственной инициативе.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635C21" w:rsidRPr="00635C21" w:rsidTr="00F8071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635C21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Представления документов в ненадлежащий орган;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 xml:space="preserve">Поступление в орган, осуществляющий согласование, ответа </w:t>
            </w:r>
            <w:r w:rsidRPr="00635C21">
              <w:rPr>
                <w:sz w:val="24"/>
                <w:szCs w:val="24"/>
                <w:highlight w:val="white"/>
              </w:rPr>
              <w:lastRenderedPageBreak/>
              <w:t>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  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частью 2.1 статьи 26 ЖК РФ, и не получил от заявителя такие документ и (или) информацию в течение пятнадцати рабочих дней со дня направления уведомления;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635C21" w:rsidRPr="00635C21" w:rsidTr="00F8071C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Несоответствия проекта переустройства и (или) перепланировки помещения в многоквартирном доме требованиям законодательства.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2А, 3А, 4А,</w:t>
            </w:r>
          </w:p>
          <w:p w:rsidR="00635C21" w:rsidRPr="00635C21" w:rsidRDefault="00635C21" w:rsidP="00F8071C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635C21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2Б, 3Б, 4Б</w:t>
            </w:r>
          </w:p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</w:tbl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br w:type="page" w:clear="all"/>
      </w:r>
      <w:r w:rsidRPr="00635C21">
        <w:rPr>
          <w:b/>
          <w:bCs/>
          <w:sz w:val="24"/>
          <w:szCs w:val="24"/>
          <w:highlight w:val="white"/>
        </w:rPr>
        <w:lastRenderedPageBreak/>
        <w:t>V. Формы запроса и документов, необходимых</w:t>
      </w:r>
    </w:p>
    <w:p w:rsidR="00635C21" w:rsidRPr="00635C21" w:rsidRDefault="00635C21" w:rsidP="00635C21">
      <w:pPr>
        <w:jc w:val="center"/>
        <w:rPr>
          <w:b/>
          <w:bCs/>
          <w:sz w:val="24"/>
          <w:szCs w:val="24"/>
          <w:highlight w:val="white"/>
        </w:rPr>
      </w:pPr>
      <w:r w:rsidRPr="00635C21">
        <w:rPr>
          <w:b/>
          <w:bCs/>
          <w:sz w:val="24"/>
          <w:szCs w:val="24"/>
          <w:highlight w:val="white"/>
        </w:rPr>
        <w:t>для предоставления муниципальной услуги</w:t>
      </w:r>
    </w:p>
    <w:p w:rsidR="00635C21" w:rsidRPr="00635C21" w:rsidRDefault="00635C21" w:rsidP="00635C21">
      <w:pPr>
        <w:widowControl w:val="0"/>
        <w:rPr>
          <w:sz w:val="24"/>
          <w:szCs w:val="24"/>
          <w:highlight w:val="white"/>
        </w:rPr>
      </w:pPr>
    </w:p>
    <w:p w:rsidR="00635C21" w:rsidRDefault="00635C21" w:rsidP="00635C21">
      <w:pPr>
        <w:widowControl w:val="0"/>
        <w:rPr>
          <w:highlight w:val="white"/>
        </w:rPr>
      </w:pPr>
    </w:p>
    <w:p w:rsidR="00635C21" w:rsidRPr="00635C21" w:rsidRDefault="00635C21" w:rsidP="00635C21">
      <w:pPr>
        <w:widowControl w:val="0"/>
        <w:jc w:val="right"/>
        <w:rPr>
          <w:bCs/>
          <w:sz w:val="24"/>
          <w:szCs w:val="24"/>
          <w:highlight w:val="white"/>
        </w:rPr>
      </w:pPr>
      <w:r w:rsidRPr="00635C21">
        <w:rPr>
          <w:bCs/>
          <w:sz w:val="24"/>
          <w:szCs w:val="24"/>
          <w:highlight w:val="white"/>
        </w:rPr>
        <w:t>Образец № 1</w:t>
      </w:r>
    </w:p>
    <w:p w:rsidR="00635C21" w:rsidRPr="00635C21" w:rsidRDefault="00635C21" w:rsidP="00635C21">
      <w:pPr>
        <w:pStyle w:val="ConsPlusNormal"/>
        <w:widowControl w:val="0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635C21"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635C21" w:rsidRPr="00635C21" w:rsidRDefault="00635C21" w:rsidP="00635C21">
      <w:pPr>
        <w:jc w:val="right"/>
        <w:rPr>
          <w:sz w:val="24"/>
          <w:szCs w:val="24"/>
          <w:highlight w:val="white"/>
        </w:rPr>
      </w:pPr>
    </w:p>
    <w:p w:rsidR="00635C21" w:rsidRDefault="00635C21" w:rsidP="00635C21">
      <w:pPr>
        <w:jc w:val="right"/>
        <w:rPr>
          <w:highlight w:val="white"/>
        </w:rPr>
      </w:pPr>
      <w:r w:rsidRPr="00635C21">
        <w:rPr>
          <w:sz w:val="24"/>
          <w:szCs w:val="24"/>
          <w:highlight w:val="white"/>
        </w:rPr>
        <w:t>ФОРМА</w:t>
      </w:r>
    </w:p>
    <w:p w:rsidR="00635C21" w:rsidRDefault="00635C21" w:rsidP="00635C21">
      <w:pPr>
        <w:ind w:left="5670"/>
        <w:rPr>
          <w:highlight w:val="white"/>
        </w:rPr>
      </w:pPr>
    </w:p>
    <w:p w:rsidR="00635C21" w:rsidRDefault="00635C21" w:rsidP="00635C21">
      <w:pPr>
        <w:ind w:left="5670"/>
        <w:rPr>
          <w:highlight w:val="white"/>
        </w:rPr>
      </w:pPr>
    </w:p>
    <w:p w:rsidR="00635C21" w:rsidRPr="001B0CA7" w:rsidRDefault="00635C21" w:rsidP="00635C21">
      <w:pPr>
        <w:pBdr>
          <w:top w:val="single" w:sz="4" w:space="1" w:color="000000"/>
        </w:pBdr>
        <w:ind w:left="5670"/>
        <w:jc w:val="center"/>
        <w:rPr>
          <w:highlight w:val="white"/>
        </w:rPr>
      </w:pPr>
      <w:r w:rsidRPr="001B0CA7">
        <w:rPr>
          <w:highlight w:val="white"/>
        </w:rPr>
        <w:t xml:space="preserve">(наименование органа местного самоуправления по месту нахождения переустраиваемого и (или) </w:t>
      </w:r>
      <w:proofErr w:type="spellStart"/>
      <w:r w:rsidRPr="001B0CA7">
        <w:rPr>
          <w:highlight w:val="white"/>
        </w:rPr>
        <w:t>перепланируемого</w:t>
      </w:r>
      <w:proofErr w:type="spellEnd"/>
      <w:r w:rsidRPr="001B0CA7">
        <w:rPr>
          <w:highlight w:val="white"/>
        </w:rPr>
        <w:t xml:space="preserve"> помещения в многоквартирном доме)</w:t>
      </w:r>
    </w:p>
    <w:p w:rsidR="00635C21" w:rsidRDefault="00635C21" w:rsidP="00635C21">
      <w:pPr>
        <w:jc w:val="center"/>
        <w:rPr>
          <w:b/>
          <w:szCs w:val="26"/>
          <w:highlight w:val="white"/>
        </w:rPr>
      </w:pPr>
    </w:p>
    <w:p w:rsidR="00635C21" w:rsidRPr="00635C21" w:rsidRDefault="00635C21" w:rsidP="00635C21">
      <w:pPr>
        <w:jc w:val="center"/>
        <w:rPr>
          <w:b/>
          <w:sz w:val="24"/>
          <w:szCs w:val="24"/>
          <w:highlight w:val="white"/>
        </w:rPr>
      </w:pPr>
      <w:r w:rsidRPr="00635C21">
        <w:rPr>
          <w:b/>
          <w:sz w:val="24"/>
          <w:szCs w:val="24"/>
          <w:highlight w:val="white"/>
        </w:rPr>
        <w:t>Заявление</w:t>
      </w:r>
    </w:p>
    <w:p w:rsidR="00635C21" w:rsidRPr="00635C21" w:rsidRDefault="00635C21" w:rsidP="00635C21">
      <w:pPr>
        <w:jc w:val="center"/>
        <w:rPr>
          <w:b/>
          <w:sz w:val="24"/>
          <w:szCs w:val="24"/>
          <w:highlight w:val="white"/>
        </w:rPr>
      </w:pPr>
      <w:r w:rsidRPr="00635C21">
        <w:rPr>
          <w:b/>
          <w:sz w:val="24"/>
          <w:szCs w:val="24"/>
          <w:highlight w:val="white"/>
        </w:rPr>
        <w:t>о переустройстве и (или) перепланировке помещения</w:t>
      </w:r>
      <w:r w:rsidRPr="00635C21">
        <w:rPr>
          <w:b/>
          <w:sz w:val="24"/>
          <w:szCs w:val="24"/>
          <w:highlight w:val="white"/>
        </w:rPr>
        <w:br/>
        <w:t>в многоквартирном доме</w:t>
      </w:r>
    </w:p>
    <w:p w:rsidR="00635C21" w:rsidRDefault="00635C21" w:rsidP="00635C21">
      <w:pPr>
        <w:rPr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от  </w:t>
      </w:r>
    </w:p>
    <w:p w:rsidR="00635C21" w:rsidRDefault="00635C21" w:rsidP="00635C21">
      <w:pPr>
        <w:pBdr>
          <w:top w:val="single" w:sz="4" w:space="1" w:color="000000"/>
        </w:pBdr>
        <w:ind w:left="350"/>
        <w:rPr>
          <w:sz w:val="2"/>
          <w:szCs w:val="2"/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Pr="001B0CA7" w:rsidRDefault="00635C21" w:rsidP="00635C21">
      <w:pPr>
        <w:pBdr>
          <w:top w:val="single" w:sz="4" w:space="1" w:color="000000"/>
        </w:pBdr>
        <w:jc w:val="center"/>
        <w:rPr>
          <w:highlight w:val="white"/>
        </w:rPr>
      </w:pPr>
      <w:r w:rsidRPr="001B0CA7">
        <w:rPr>
          <w:highlight w:val="white"/>
        </w:rPr>
        <w:t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</w:t>
      </w:r>
      <w:r>
        <w:rPr>
          <w:highlight w:val="white"/>
        </w:rPr>
        <w:t xml:space="preserve">последнее - </w:t>
      </w:r>
      <w:r w:rsidRPr="001B0CA7">
        <w:rPr>
          <w:highlight w:val="white"/>
        </w:rPr>
        <w:t>при наличии), серия и номер документа, удостоверяющего личность, адрес регистрации по месту жительства;)</w:t>
      </w:r>
    </w:p>
    <w:p w:rsidR="00635C21" w:rsidRDefault="00635C21" w:rsidP="00635C21">
      <w:pPr>
        <w:rPr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Прошу согласовать проведение  </w:t>
      </w:r>
    </w:p>
    <w:p w:rsidR="00635C21" w:rsidRPr="00635C21" w:rsidRDefault="00635C21" w:rsidP="00635C21">
      <w:pPr>
        <w:pBdr>
          <w:top w:val="single" w:sz="4" w:space="1" w:color="000000"/>
        </w:pBdr>
        <w:ind w:left="3360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single" w:sz="4" w:space="1" w:color="000000"/>
        </w:pBdr>
        <w:jc w:val="center"/>
        <w:rPr>
          <w:highlight w:val="white"/>
        </w:rPr>
      </w:pPr>
      <w:r w:rsidRPr="00635C21">
        <w:rPr>
          <w:highlight w:val="white"/>
        </w:rPr>
        <w:t>(переустройство, перепланировка или переустройство и перепланировка)</w:t>
      </w:r>
    </w:p>
    <w:p w:rsidR="00635C21" w:rsidRPr="00635C21" w:rsidRDefault="00635C21" w:rsidP="00635C21">
      <w:pPr>
        <w:rPr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помещения в многоквартирном доме по адресу:</w:t>
      </w: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single" w:sz="4" w:space="1" w:color="000000"/>
        </w:pBd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single" w:sz="4" w:space="1" w:color="000000"/>
        </w:pBdr>
        <w:jc w:val="center"/>
        <w:rPr>
          <w:highlight w:val="white"/>
        </w:rPr>
      </w:pPr>
      <w:r w:rsidRPr="00635C21">
        <w:rPr>
          <w:highlight w:val="white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</w:p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согласно представленному проекту  </w:t>
      </w:r>
    </w:p>
    <w:p w:rsidR="00635C21" w:rsidRPr="00635C21" w:rsidRDefault="00635C21" w:rsidP="00635C21">
      <w:pPr>
        <w:pBdr>
          <w:top w:val="single" w:sz="4" w:space="1" w:color="000000"/>
        </w:pBdr>
        <w:ind w:left="3766"/>
        <w:jc w:val="center"/>
        <w:rPr>
          <w:highlight w:val="white"/>
        </w:rPr>
      </w:pPr>
      <w:r w:rsidRPr="00635C21">
        <w:rPr>
          <w:highlight w:val="white"/>
        </w:rPr>
        <w:t xml:space="preserve">(переустройство, перепланировка или </w:t>
      </w:r>
    </w:p>
    <w:p w:rsidR="00635C21" w:rsidRPr="00635C21" w:rsidRDefault="00635C21" w:rsidP="00635C21">
      <w:pPr>
        <w:pBdr>
          <w:top w:val="single" w:sz="4" w:space="1" w:color="000000"/>
        </w:pBdr>
        <w:ind w:left="3766"/>
        <w:jc w:val="center"/>
        <w:rPr>
          <w:highlight w:val="white"/>
        </w:rPr>
      </w:pPr>
      <w:r w:rsidRPr="00635C21">
        <w:rPr>
          <w:highlight w:val="white"/>
        </w:rPr>
        <w:t>переустройство и перепланировка)</w:t>
      </w:r>
    </w:p>
    <w:p w:rsidR="00635C21" w:rsidRPr="00635C21" w:rsidRDefault="00635C21" w:rsidP="00635C21">
      <w:pPr>
        <w:spacing w:after="240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помещения в многоквартирном доме.</w:t>
      </w:r>
    </w:p>
    <w:p w:rsidR="00635C21" w:rsidRPr="00635C21" w:rsidRDefault="00635C21" w:rsidP="00635C21">
      <w:pPr>
        <w:spacing w:after="240"/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:rsidR="00635C21" w:rsidRPr="00635C21" w:rsidRDefault="00635C21" w:rsidP="00635C21">
      <w:pPr>
        <w:ind w:left="567" w:firstLine="142"/>
        <w:rPr>
          <w:highlight w:val="white"/>
        </w:rPr>
      </w:pPr>
      <w:r w:rsidRPr="00635C21">
        <w:rPr>
          <w:highlight w:val="white"/>
        </w:rPr>
        <w:t xml:space="preserve">1)  </w:t>
      </w:r>
    </w:p>
    <w:p w:rsidR="00635C21" w:rsidRPr="00635C21" w:rsidRDefault="00635C21" w:rsidP="00635C21">
      <w:pPr>
        <w:pBdr>
          <w:top w:val="single" w:sz="4" w:space="1" w:color="000000"/>
        </w:pBdr>
        <w:ind w:left="896" w:firstLine="142"/>
        <w:rPr>
          <w:highlight w:val="white"/>
        </w:rPr>
      </w:pPr>
    </w:p>
    <w:p w:rsidR="00635C21" w:rsidRPr="00635C21" w:rsidRDefault="00635C21" w:rsidP="00635C21">
      <w:pPr>
        <w:rPr>
          <w:highlight w:val="white"/>
        </w:rPr>
      </w:pPr>
    </w:p>
    <w:p w:rsidR="00635C21" w:rsidRPr="00635C21" w:rsidRDefault="00635C21" w:rsidP="00635C21">
      <w:pPr>
        <w:pBdr>
          <w:top w:val="single" w:sz="4" w:space="1" w:color="000000"/>
        </w:pBdr>
        <w:rPr>
          <w:highlight w:val="white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3"/>
        <w:gridCol w:w="425"/>
        <w:gridCol w:w="709"/>
        <w:gridCol w:w="992"/>
      </w:tblGrid>
      <w:tr w:rsidR="00635C21" w:rsidRPr="00635C21" w:rsidTr="00F8071C">
        <w:tc>
          <w:tcPr>
            <w:tcW w:w="768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highlight w:val="white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highlight w:val="white"/>
              </w:rPr>
            </w:pPr>
            <w:r w:rsidRPr="00635C21">
              <w:rPr>
                <w:highlight w:val="white"/>
              </w:rPr>
              <w:t>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9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highlight w:val="white"/>
              </w:rPr>
            </w:pPr>
            <w:r w:rsidRPr="00635C21">
              <w:rPr>
                <w:highlight w:val="white"/>
              </w:rPr>
              <w:t>листах;</w:t>
            </w:r>
          </w:p>
        </w:tc>
      </w:tr>
    </w:tbl>
    <w:p w:rsidR="00635C21" w:rsidRPr="00635C21" w:rsidRDefault="00635C21" w:rsidP="00635C21">
      <w:pPr>
        <w:jc w:val="center"/>
        <w:rPr>
          <w:sz w:val="24"/>
          <w:szCs w:val="24"/>
          <w:highlight w:val="white"/>
        </w:rPr>
      </w:pPr>
      <w:r w:rsidRPr="00635C21">
        <w:rPr>
          <w:highlight w:val="white"/>
        </w:rPr>
        <w:t xml:space="preserve">(вид, номер и дата правоустанавливающих документов на переустраиваемое и (или) </w:t>
      </w:r>
      <w:proofErr w:type="spellStart"/>
      <w:r w:rsidRPr="00635C21">
        <w:rPr>
          <w:highlight w:val="white"/>
        </w:rPr>
        <w:t>перепланируемое</w:t>
      </w:r>
      <w:proofErr w:type="spellEnd"/>
      <w:r w:rsidRPr="00635C21">
        <w:rPr>
          <w:highlight w:val="white"/>
        </w:rPr>
        <w:t xml:space="preserve"> помещение в многоквартирном доме (если право на переустраиваемое и (или) </w:t>
      </w:r>
      <w:proofErr w:type="spellStart"/>
      <w:r w:rsidRPr="00635C21">
        <w:rPr>
          <w:highlight w:val="white"/>
        </w:rPr>
        <w:t>перепланируемое</w:t>
      </w:r>
      <w:proofErr w:type="spellEnd"/>
      <w:r w:rsidRPr="00635C21">
        <w:rPr>
          <w:highlight w:val="white"/>
        </w:rPr>
        <w:t xml:space="preserve"> помещение в многоквартирном доме зарегистрировано в Едином государственном реестре недвижимости, то документ представляется по инициативе</w:t>
      </w:r>
      <w:r w:rsidRPr="00635C21">
        <w:rPr>
          <w:sz w:val="24"/>
          <w:szCs w:val="24"/>
          <w:highlight w:val="white"/>
        </w:rPr>
        <w:t xml:space="preserve"> заявителя)</w:t>
      </w:r>
    </w:p>
    <w:p w:rsidR="00635C21" w:rsidRPr="00635C21" w:rsidRDefault="00635C21" w:rsidP="00635C21">
      <w:pPr>
        <w:keepNext/>
        <w:ind w:firstLine="709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lastRenderedPageBreak/>
        <w:t xml:space="preserve">2) проект   </w:t>
      </w:r>
    </w:p>
    <w:p w:rsidR="00635C21" w:rsidRPr="00635C21" w:rsidRDefault="00635C21" w:rsidP="00635C21">
      <w:pPr>
        <w:keepNext/>
        <w:pBdr>
          <w:top w:val="single" w:sz="4" w:space="0" w:color="000000"/>
        </w:pBdr>
        <w:ind w:left="1666"/>
        <w:rPr>
          <w:sz w:val="24"/>
          <w:szCs w:val="24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425"/>
        <w:gridCol w:w="709"/>
        <w:gridCol w:w="1444"/>
      </w:tblGrid>
      <w:tr w:rsidR="00635C21" w:rsidRPr="00635C21" w:rsidTr="00F8071C">
        <w:tc>
          <w:tcPr>
            <w:tcW w:w="78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keepNext/>
              <w:rPr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keepNext/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keepNext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keepNext/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листах;</w:t>
            </w:r>
          </w:p>
        </w:tc>
      </w:tr>
    </w:tbl>
    <w:p w:rsidR="00635C21" w:rsidRPr="00635C21" w:rsidRDefault="00635C21" w:rsidP="00635C21">
      <w:pPr>
        <w:keepNext/>
        <w:jc w:val="center"/>
        <w:rPr>
          <w:highlight w:val="white"/>
        </w:rPr>
      </w:pPr>
      <w:r w:rsidRPr="00635C21">
        <w:rPr>
          <w:highlight w:val="white"/>
        </w:rPr>
        <w:t xml:space="preserve">(наименование, номер и дата проекта переустройства и (или) перепланировки переустраиваемого </w:t>
      </w:r>
      <w:r w:rsidRPr="00635C21">
        <w:rPr>
          <w:highlight w:val="white"/>
        </w:rPr>
        <w:br/>
        <w:t xml:space="preserve">и (или) </w:t>
      </w:r>
      <w:proofErr w:type="spellStart"/>
      <w:r w:rsidRPr="00635C21">
        <w:rPr>
          <w:highlight w:val="white"/>
        </w:rPr>
        <w:t>перепланируемого</w:t>
      </w:r>
      <w:proofErr w:type="spellEnd"/>
      <w:r w:rsidRPr="00635C21">
        <w:rPr>
          <w:highlight w:val="white"/>
        </w:rPr>
        <w:t xml:space="preserve"> помещения в многоквартирном доме)</w:t>
      </w:r>
    </w:p>
    <w:p w:rsidR="00635C21" w:rsidRPr="00635C21" w:rsidRDefault="00635C21" w:rsidP="00635C21">
      <w:pPr>
        <w:ind w:firstLine="567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3) протокол общего собрания собственников помещений в многоквартирном доме </w:t>
      </w:r>
      <w:r w:rsidRPr="00635C21">
        <w:rPr>
          <w:sz w:val="24"/>
          <w:szCs w:val="24"/>
          <w:highlight w:val="white"/>
        </w:rPr>
        <w:br/>
      </w:r>
    </w:p>
    <w:p w:rsidR="00635C21" w:rsidRPr="00635C21" w:rsidRDefault="00635C21" w:rsidP="00635C21">
      <w:pPr>
        <w:pBdr>
          <w:top w:val="single" w:sz="4" w:space="1" w:color="000000"/>
        </w:pBdr>
        <w:rPr>
          <w:sz w:val="24"/>
          <w:szCs w:val="24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425"/>
        <w:gridCol w:w="709"/>
        <w:gridCol w:w="1444"/>
      </w:tblGrid>
      <w:tr w:rsidR="00635C21" w:rsidRPr="00635C21" w:rsidTr="00F8071C">
        <w:tc>
          <w:tcPr>
            <w:tcW w:w="78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листах;</w:t>
            </w:r>
          </w:p>
        </w:tc>
      </w:tr>
    </w:tbl>
    <w:p w:rsidR="00635C21" w:rsidRPr="00635C21" w:rsidRDefault="00635C21" w:rsidP="00635C21">
      <w:pPr>
        <w:jc w:val="center"/>
        <w:rPr>
          <w:highlight w:val="white"/>
        </w:rPr>
      </w:pPr>
      <w:r w:rsidRPr="00635C21">
        <w:rPr>
          <w:highlight w:val="white"/>
        </w:rPr>
        <w:t xml:space="preserve">(наименование (при наличии), номер и дата протокола общего собрания собственников помещений </w:t>
      </w:r>
      <w:r w:rsidRPr="00635C21">
        <w:rPr>
          <w:highlight w:val="white"/>
        </w:rPr>
        <w:br/>
        <w:t>в многоквартирном доме о согласии всех собственников помещений в многоквартирном доме на переустройство 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:rsidR="00635C21" w:rsidRPr="00635C21" w:rsidRDefault="00635C21" w:rsidP="00635C21">
      <w:pPr>
        <w:ind w:left="567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left="567" w:firstLine="142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4) технический паспорт  </w:t>
      </w:r>
    </w:p>
    <w:p w:rsidR="00635C21" w:rsidRPr="00635C21" w:rsidRDefault="00635C21" w:rsidP="00635C21">
      <w:pPr>
        <w:pBdr>
          <w:top w:val="single" w:sz="4" w:space="1" w:color="000000"/>
        </w:pBdr>
        <w:ind w:left="3150"/>
        <w:rPr>
          <w:sz w:val="24"/>
          <w:szCs w:val="24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425"/>
        <w:gridCol w:w="709"/>
        <w:gridCol w:w="1444"/>
      </w:tblGrid>
      <w:tr w:rsidR="00635C21" w:rsidRPr="00635C21" w:rsidTr="00F8071C">
        <w:tc>
          <w:tcPr>
            <w:tcW w:w="78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листах;</w:t>
            </w:r>
          </w:p>
        </w:tc>
      </w:tr>
    </w:tbl>
    <w:p w:rsidR="00635C21" w:rsidRPr="00635C21" w:rsidRDefault="00635C21" w:rsidP="00635C21">
      <w:pPr>
        <w:jc w:val="center"/>
        <w:rPr>
          <w:highlight w:val="white"/>
        </w:rPr>
      </w:pPr>
      <w:r w:rsidRPr="00635C21">
        <w:rPr>
          <w:highlight w:val="white"/>
        </w:rPr>
        <w:t xml:space="preserve">(номер и дата выдачи технического паспорта переустраиваемого и (или) </w:t>
      </w:r>
      <w:proofErr w:type="spellStart"/>
      <w:r w:rsidRPr="00635C21">
        <w:rPr>
          <w:highlight w:val="white"/>
        </w:rPr>
        <w:t>перепланируемого</w:t>
      </w:r>
      <w:proofErr w:type="spellEnd"/>
      <w:r w:rsidRPr="00635C21">
        <w:rPr>
          <w:highlight w:val="white"/>
        </w:rPr>
        <w:t xml:space="preserve"> помещения </w:t>
      </w:r>
      <w:r w:rsidRPr="00635C21">
        <w:rPr>
          <w:highlight w:val="white"/>
        </w:rPr>
        <w:br/>
        <w:t>в многоквартирном доме) (документ представляется по инициативе заявителя)</w:t>
      </w:r>
    </w:p>
    <w:p w:rsidR="00635C21" w:rsidRPr="00635C21" w:rsidRDefault="00635C21" w:rsidP="00635C21">
      <w:pPr>
        <w:ind w:firstLine="567"/>
        <w:jc w:val="both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firstLine="567"/>
        <w:jc w:val="both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>5) согласие всех членов семьи нанимателя, занимающих жилое помещение по договору</w:t>
      </w:r>
      <w:r w:rsidRPr="00635C21">
        <w:rPr>
          <w:sz w:val="24"/>
          <w:szCs w:val="24"/>
          <w:highlight w:val="white"/>
        </w:rPr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2"/>
        <w:gridCol w:w="680"/>
        <w:gridCol w:w="991"/>
      </w:tblGrid>
      <w:tr w:rsidR="00635C21" w:rsidRPr="00635C21" w:rsidTr="00F8071C">
        <w:tc>
          <w:tcPr>
            <w:tcW w:w="249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социального найма, на</w:t>
            </w:r>
          </w:p>
        </w:tc>
        <w:tc>
          <w:tcPr>
            <w:tcW w:w="68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листах;</w:t>
            </w:r>
          </w:p>
        </w:tc>
      </w:tr>
    </w:tbl>
    <w:p w:rsidR="00635C21" w:rsidRPr="00635C21" w:rsidRDefault="00635C21" w:rsidP="00635C21">
      <w:pPr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pBdr>
          <w:top w:val="single" w:sz="4" w:space="1" w:color="000000"/>
        </w:pBdr>
        <w:jc w:val="center"/>
        <w:rPr>
          <w:highlight w:val="white"/>
        </w:rPr>
      </w:pPr>
      <w:r w:rsidRPr="00635C21">
        <w:rPr>
          <w:highlight w:val="white"/>
        </w:rPr>
        <w:t xml:space="preserve">(если заявителем является уполномоченный </w:t>
      </w:r>
      <w:proofErr w:type="spellStart"/>
      <w:r w:rsidRPr="00635C21">
        <w:rPr>
          <w:highlight w:val="white"/>
        </w:rPr>
        <w:t>наймодателем</w:t>
      </w:r>
      <w:proofErr w:type="spellEnd"/>
      <w:r w:rsidRPr="00635C21">
        <w:rPr>
          <w:highlight w:val="white"/>
        </w:rPr>
        <w:t xml:space="preserve">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и (или) </w:t>
      </w:r>
      <w:proofErr w:type="spellStart"/>
      <w:r w:rsidRPr="00635C21">
        <w:rPr>
          <w:highlight w:val="white"/>
        </w:rPr>
        <w:t>перепланируемого</w:t>
      </w:r>
      <w:proofErr w:type="spellEnd"/>
      <w:r w:rsidRPr="00635C21">
        <w:rPr>
          <w:highlight w:val="white"/>
        </w:rPr>
        <w:t xml:space="preserve"> жилого помещения по договору социального найма)</w:t>
      </w:r>
    </w:p>
    <w:p w:rsidR="00635C21" w:rsidRPr="00635C21" w:rsidRDefault="00635C21" w:rsidP="00635C21">
      <w:pPr>
        <w:ind w:left="567"/>
        <w:rPr>
          <w:sz w:val="24"/>
          <w:szCs w:val="24"/>
          <w:highlight w:val="white"/>
        </w:rPr>
      </w:pPr>
    </w:p>
    <w:p w:rsidR="00635C21" w:rsidRPr="00635C21" w:rsidRDefault="00635C21" w:rsidP="00635C21">
      <w:pPr>
        <w:ind w:left="567" w:firstLine="142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6) заключение  </w:t>
      </w:r>
    </w:p>
    <w:p w:rsidR="00635C21" w:rsidRPr="00635C21" w:rsidRDefault="00635C21" w:rsidP="00635C21">
      <w:pPr>
        <w:pBdr>
          <w:top w:val="single" w:sz="4" w:space="1" w:color="000000"/>
        </w:pBdr>
        <w:ind w:left="2184"/>
        <w:rPr>
          <w:sz w:val="24"/>
          <w:szCs w:val="24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425"/>
        <w:gridCol w:w="709"/>
        <w:gridCol w:w="1444"/>
      </w:tblGrid>
      <w:tr w:rsidR="00635C21" w:rsidRPr="00635C21" w:rsidTr="00F8071C">
        <w:tc>
          <w:tcPr>
            <w:tcW w:w="78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листах;</w:t>
            </w:r>
          </w:p>
        </w:tc>
      </w:tr>
    </w:tbl>
    <w:p w:rsidR="00635C21" w:rsidRPr="00635C21" w:rsidRDefault="00635C21" w:rsidP="00635C21">
      <w:pPr>
        <w:jc w:val="center"/>
        <w:rPr>
          <w:highlight w:val="white"/>
        </w:rPr>
      </w:pPr>
      <w:r w:rsidRPr="00635C21">
        <w:rPr>
          <w:highlight w:val="white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</w:t>
      </w:r>
      <w:r w:rsidRPr="00635C21">
        <w:rPr>
          <w:highlight w:val="white"/>
        </w:rPr>
        <w:br/>
        <w:t>в многоквартирном доме, если такое помещение или дом, в котором оно находится, является памятником архитектуры, истории или культуры) (документ представляется по инициативе заявителя)</w:t>
      </w:r>
    </w:p>
    <w:p w:rsidR="00635C21" w:rsidRPr="00635C21" w:rsidRDefault="00635C21" w:rsidP="00635C21">
      <w:pPr>
        <w:ind w:left="567" w:firstLine="142"/>
        <w:rPr>
          <w:sz w:val="24"/>
          <w:szCs w:val="24"/>
          <w:highlight w:val="white"/>
        </w:rPr>
      </w:pPr>
      <w:r w:rsidRPr="00635C21">
        <w:rPr>
          <w:sz w:val="24"/>
          <w:szCs w:val="24"/>
          <w:highlight w:val="white"/>
        </w:rPr>
        <w:t xml:space="preserve">7)  </w:t>
      </w:r>
    </w:p>
    <w:p w:rsidR="00635C21" w:rsidRPr="00635C21" w:rsidRDefault="00635C21" w:rsidP="00635C21">
      <w:pPr>
        <w:pBdr>
          <w:top w:val="single" w:sz="4" w:space="1" w:color="000000"/>
        </w:pBdr>
        <w:ind w:left="896"/>
        <w:rPr>
          <w:sz w:val="24"/>
          <w:szCs w:val="24"/>
          <w:highlight w:val="white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5"/>
        <w:gridCol w:w="425"/>
        <w:gridCol w:w="709"/>
        <w:gridCol w:w="1444"/>
      </w:tblGrid>
      <w:tr w:rsidR="00635C21" w:rsidRPr="00635C21" w:rsidTr="00F8071C">
        <w:tc>
          <w:tcPr>
            <w:tcW w:w="78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на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листах.</w:t>
            </w:r>
          </w:p>
        </w:tc>
      </w:tr>
    </w:tbl>
    <w:p w:rsidR="00635C21" w:rsidRPr="00635C21" w:rsidRDefault="00635C21" w:rsidP="00635C21">
      <w:pPr>
        <w:jc w:val="center"/>
        <w:rPr>
          <w:highlight w:val="white"/>
        </w:rPr>
      </w:pPr>
      <w:r w:rsidRPr="00635C21">
        <w:rPr>
          <w:highlight w:val="white"/>
        </w:rPr>
        <w:t>(вид, номер и дата документа, подтверждающего полномочия заявителя)</w:t>
      </w:r>
    </w:p>
    <w:p w:rsidR="00635C21" w:rsidRPr="00635C21" w:rsidRDefault="00635C21" w:rsidP="00635C21">
      <w:pPr>
        <w:pStyle w:val="ds-markdown-paragraph"/>
        <w:shd w:val="clear" w:color="auto" w:fill="FFFFFF"/>
        <w:spacing w:after="240" w:afterAutospacing="0"/>
        <w:rPr>
          <w:color w:val="0F1115"/>
          <w:highlight w:val="white"/>
        </w:rPr>
      </w:pPr>
      <w:r w:rsidRPr="00635C21">
        <w:rPr>
          <w:rStyle w:val="ae"/>
          <w:color w:val="0F1115"/>
          <w:highlight w:val="white"/>
        </w:rPr>
        <w:t>Результат предоставления муниципальной услуги прошу:</w:t>
      </w:r>
    </w:p>
    <w:p w:rsidR="00635C21" w:rsidRPr="00635C21" w:rsidRDefault="00635C21" w:rsidP="00635C21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 w:rsidRPr="00635C21">
        <w:rPr>
          <w:color w:val="0F1115"/>
          <w:highlight w:val="white"/>
        </w:rPr>
        <w:t>выдать на руки в МФЦ;</w:t>
      </w:r>
    </w:p>
    <w:p w:rsidR="00635C21" w:rsidRPr="00635C21" w:rsidRDefault="00635C21" w:rsidP="00635C21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color w:val="0F1115"/>
          <w:highlight w:val="white"/>
        </w:rPr>
      </w:pPr>
      <w:r w:rsidRPr="00635C21">
        <w:rPr>
          <w:color w:val="0F1115"/>
          <w:highlight w:val="white"/>
        </w:rPr>
        <w:t>направить в личный кабинет на ЕПГУ.</w:t>
      </w:r>
    </w:p>
    <w:p w:rsidR="00635C21" w:rsidRPr="00635C21" w:rsidRDefault="00635C21" w:rsidP="00635C21">
      <w:pPr>
        <w:spacing w:after="960"/>
        <w:rPr>
          <w:sz w:val="24"/>
          <w:szCs w:val="24"/>
          <w:highlight w:val="white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2805"/>
      </w:tblGrid>
      <w:tr w:rsidR="00635C21" w:rsidRPr="00635C21" w:rsidTr="00F8071C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right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«</w:t>
            </w: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right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ind w:left="57"/>
              <w:rPr>
                <w:sz w:val="24"/>
                <w:szCs w:val="24"/>
                <w:highlight w:val="white"/>
              </w:rPr>
            </w:pPr>
            <w:r w:rsidRPr="00635C21">
              <w:rPr>
                <w:sz w:val="24"/>
                <w:szCs w:val="24"/>
                <w:highlight w:val="white"/>
              </w:rPr>
              <w:t>г.</w:t>
            </w: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635C21" w:rsidRPr="00635C21" w:rsidTr="00F8071C">
        <w:trPr>
          <w:cantSplit/>
        </w:trPr>
        <w:tc>
          <w:tcPr>
            <w:tcW w:w="1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14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right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4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center"/>
              <w:rPr>
                <w:highlight w:val="white"/>
              </w:rPr>
            </w:pPr>
            <w:r w:rsidRPr="00635C21">
              <w:rPr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28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35C21" w:rsidRPr="00635C21" w:rsidRDefault="00635C21" w:rsidP="00F8071C">
            <w:pPr>
              <w:jc w:val="center"/>
              <w:rPr>
                <w:highlight w:val="white"/>
              </w:rPr>
            </w:pPr>
            <w:r w:rsidRPr="00635C21">
              <w:rPr>
                <w:highlight w:val="white"/>
              </w:rPr>
              <w:t xml:space="preserve">(фамилия, имя, отчество </w:t>
            </w:r>
            <w:r w:rsidRPr="00635C21">
              <w:rPr>
                <w:highlight w:val="white"/>
              </w:rPr>
              <w:br/>
              <w:t>(последнее - при наличии)</w:t>
            </w:r>
          </w:p>
        </w:tc>
      </w:tr>
    </w:tbl>
    <w:p w:rsidR="00635C21" w:rsidRDefault="00635C21" w:rsidP="00635C21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635C21" w:rsidRDefault="00635C21" w:rsidP="00635C21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4"/>
          <w:szCs w:val="24"/>
          <w:highlight w:val="white"/>
        </w:rPr>
      </w:pPr>
    </w:p>
    <w:p w:rsidR="00635C21" w:rsidRPr="00E70713" w:rsidRDefault="00635C21" w:rsidP="00635C21">
      <w:pPr>
        <w:pStyle w:val="ConsPlusNormal"/>
        <w:ind w:firstLine="8222"/>
        <w:jc w:val="right"/>
        <w:outlineLvl w:val="0"/>
        <w:rPr>
          <w:rFonts w:ascii="Times New Roman" w:hAnsi="Times New Roman" w:cs="Times New Roman"/>
          <w:sz w:val="24"/>
          <w:szCs w:val="24"/>
          <w:highlight w:val="white"/>
        </w:rPr>
      </w:pPr>
      <w:r w:rsidRPr="00E70713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Образец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№</w:t>
      </w:r>
      <w:r w:rsidRPr="00E70713">
        <w:rPr>
          <w:rFonts w:ascii="Times New Roman" w:hAnsi="Times New Roman" w:cs="Times New Roman"/>
          <w:sz w:val="24"/>
          <w:szCs w:val="24"/>
          <w:highlight w:val="white"/>
        </w:rPr>
        <w:t xml:space="preserve"> 2</w:t>
      </w:r>
    </w:p>
    <w:p w:rsidR="00635C21" w:rsidRDefault="00635C21" w:rsidP="00635C21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635C21" w:rsidRDefault="00635C21" w:rsidP="00635C21">
      <w:pPr>
        <w:pStyle w:val="ConsPlusNormal"/>
        <w:jc w:val="right"/>
        <w:rPr>
          <w:rFonts w:ascii="Times New Roman" w:hAnsi="Times New Roman" w:cs="Times New Roman"/>
          <w:highlight w:val="white"/>
        </w:rPr>
      </w:pPr>
    </w:p>
    <w:p w:rsidR="00635C21" w:rsidRDefault="00635C21" w:rsidP="00635C21">
      <w:pPr>
        <w:pStyle w:val="ConsPlusNormal"/>
        <w:jc w:val="right"/>
        <w:rPr>
          <w:rFonts w:ascii="Times New Roman" w:hAnsi="Times New Roman" w:cs="Times New Roman"/>
          <w:highlight w:val="white"/>
        </w:rPr>
      </w:pPr>
    </w:p>
    <w:tbl>
      <w:tblPr>
        <w:tblW w:w="0" w:type="auto"/>
        <w:tblInd w:w="21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</w:tblGrid>
      <w:tr w:rsidR="00635C21" w:rsidRPr="00E70713" w:rsidTr="00F8071C">
        <w:tc>
          <w:tcPr>
            <w:tcW w:w="5386" w:type="dxa"/>
          </w:tcPr>
          <w:p w:rsidR="00635C21" w:rsidRPr="00E70713" w:rsidRDefault="00635C21" w:rsidP="00635C21">
            <w:pPr>
              <w:jc w:val="center"/>
              <w:rPr>
                <w:highlight w:val="white"/>
              </w:rPr>
            </w:pPr>
            <w:r w:rsidRPr="00E70713">
              <w:rPr>
                <w:highlight w:val="white"/>
              </w:rPr>
              <w:t>(Бланк органа, осуществляющего согласование)</w:t>
            </w:r>
          </w:p>
        </w:tc>
      </w:tr>
    </w:tbl>
    <w:p w:rsidR="00635C21" w:rsidRPr="00E70713" w:rsidRDefault="00635C21" w:rsidP="00635C21">
      <w:pPr>
        <w:jc w:val="center"/>
        <w:outlineLvl w:val="0"/>
        <w:rPr>
          <w:highlight w:val="white"/>
        </w:rPr>
      </w:pPr>
    </w:p>
    <w:p w:rsidR="00635C21" w:rsidRPr="00E70713" w:rsidRDefault="00635C21" w:rsidP="00635C21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РЕШЕНИЕ</w:t>
      </w:r>
    </w:p>
    <w:p w:rsidR="00635C21" w:rsidRPr="00E70713" w:rsidRDefault="00635C21" w:rsidP="00635C21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о согласовании или об отказе в согласовании переустройства</w:t>
      </w:r>
    </w:p>
    <w:p w:rsidR="00635C21" w:rsidRPr="00E70713" w:rsidRDefault="00635C21" w:rsidP="00635C21">
      <w:pPr>
        <w:pStyle w:val="1"/>
        <w:keepNext w:val="0"/>
        <w:spacing w:before="0"/>
        <w:jc w:val="center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и (или) перепланировки помещения в многоквартирном доме</w:t>
      </w:r>
    </w:p>
    <w:p w:rsidR="00635C21" w:rsidRPr="00E70713" w:rsidRDefault="00635C21" w:rsidP="00635C21">
      <w:pPr>
        <w:pStyle w:val="1"/>
        <w:keepNext w:val="0"/>
        <w:jc w:val="center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В связи с заявлением ______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________________________________________________</w:t>
      </w: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</w:t>
      </w:r>
    </w:p>
    <w:p w:rsidR="00635C21" w:rsidRPr="00E70713" w:rsidRDefault="00635C21" w:rsidP="00635C21">
      <w:pPr>
        <w:pStyle w:val="1"/>
        <w:keepNext w:val="0"/>
        <w:spacing w:before="0" w:after="0"/>
        <w:jc w:val="center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(для юридических лиц - полное и сокращенное (при наличии) наименования,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основной государственный регистрационный номер (для иностранного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юридического лица - регистрационный номер, присвоенный данному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юридическому лицу в стране регистрации (инкорпорации), или его аналог);</w:t>
      </w:r>
    </w:p>
    <w:p w:rsidR="00635C21" w:rsidRPr="00E70713" w:rsidRDefault="00635C21" w:rsidP="00635C21">
      <w:pPr>
        <w:pStyle w:val="1"/>
        <w:keepNext w:val="0"/>
        <w:spacing w:before="0" w:after="0"/>
        <w:jc w:val="center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для физических лиц - фамилия, имя, отчество (при наличии), серия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и номер документа, удостоверяющего личность физического лица, адрес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регистрации по месту жительства)</w:t>
      </w: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__________________________________________________________________________</w:t>
      </w:r>
    </w:p>
    <w:p w:rsidR="00635C21" w:rsidRPr="00E70713" w:rsidRDefault="00635C21" w:rsidP="00635C21">
      <w:pPr>
        <w:pStyle w:val="1"/>
        <w:keepNext w:val="0"/>
        <w:spacing w:before="0" w:after="0"/>
        <w:jc w:val="center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(номер и дата заявления о переустройстве и (или) перепланировке помещения</w:t>
      </w:r>
    </w:p>
    <w:p w:rsidR="00635C21" w:rsidRPr="00635C21" w:rsidRDefault="00635C21" w:rsidP="00635C21">
      <w:pPr>
        <w:pStyle w:val="1"/>
        <w:keepNext w:val="0"/>
        <w:spacing w:before="0" w:after="0"/>
        <w:jc w:val="center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в многоквартирном доме)</w:t>
      </w: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о переустройстве и (или) перепланировке помещения в многоквартирном доме по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адресу: 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</w:t>
      </w: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</w:t>
      </w:r>
    </w:p>
    <w:p w:rsidR="00635C21" w:rsidRPr="00E70713" w:rsidRDefault="00635C21" w:rsidP="00635C21">
      <w:pPr>
        <w:pStyle w:val="1"/>
        <w:keepNext w:val="0"/>
        <w:jc w:val="center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(субъект Российской Федерации, муниципальное образование, улица, дом,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корпус, строение, квартира (комната), номер помещения (последнее -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для нежилых помещений), кадастровый номер объекта недвижимого имущества)</w:t>
      </w:r>
    </w:p>
    <w:p w:rsidR="00635C21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по  результатам рассмотрения заявления и иных представленных в соответствии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с  </w:t>
      </w:r>
      <w:hyperlink r:id="rId10" w:tooltip="https://login.consultant.ru/link/?req=doc&amp;base=LAW&amp;n=475049&amp;dst=836" w:history="1">
        <w:r w:rsidRPr="00E70713">
          <w:rPr>
            <w:rFonts w:ascii="Times New Roman" w:hAnsi="Times New Roman"/>
            <w:b w:val="0"/>
            <w:bCs w:val="0"/>
            <w:sz w:val="24"/>
            <w:szCs w:val="24"/>
            <w:highlight w:val="white"/>
          </w:rPr>
          <w:t>частями  2</w:t>
        </w:r>
      </w:hyperlink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 и   </w:t>
      </w:r>
      <w:hyperlink r:id="rId11" w:tooltip="https://login.consultant.ru/link/?req=doc&amp;base=LAW&amp;n=475049&amp;dst=841" w:history="1">
        <w:r w:rsidRPr="00E70713">
          <w:rPr>
            <w:rFonts w:ascii="Times New Roman" w:hAnsi="Times New Roman"/>
            <w:b w:val="0"/>
            <w:bCs w:val="0"/>
            <w:sz w:val="24"/>
            <w:szCs w:val="24"/>
            <w:highlight w:val="white"/>
          </w:rPr>
          <w:t>2.1   статьи    26</w:t>
        </w:r>
      </w:hyperlink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   Жилищного    кодекса    Российской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Федерации            документов             принято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решение: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 xml:space="preserve"> ___________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</w:t>
      </w: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_______________________________________</w:t>
      </w:r>
    </w:p>
    <w:p w:rsidR="00635C21" w:rsidRPr="00E70713" w:rsidRDefault="00635C21" w:rsidP="00635C21">
      <w:pPr>
        <w:pStyle w:val="1"/>
        <w:keepNext w:val="0"/>
        <w:spacing w:before="0" w:after="0"/>
        <w:jc w:val="center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(решение о согласовании или об отказе в согласовании переустройства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и (или) перепланировки помещения в многоквартирном доме с указанием</w:t>
      </w:r>
      <w:r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</w:t>
      </w: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основания отказа и ссылкой на нарушения, предусмотренные частью 1</w:t>
      </w:r>
    </w:p>
    <w:p w:rsidR="00635C21" w:rsidRPr="00635C21" w:rsidRDefault="00E47E9F" w:rsidP="00635C21">
      <w:pPr>
        <w:pStyle w:val="1"/>
        <w:keepNext w:val="0"/>
        <w:spacing w:before="0" w:after="0"/>
        <w:jc w:val="center"/>
        <w:rPr>
          <w:rFonts w:ascii="Times New Roman" w:hAnsi="Times New Roman"/>
          <w:b w:val="0"/>
          <w:bCs w:val="0"/>
          <w:sz w:val="22"/>
          <w:szCs w:val="24"/>
          <w:highlight w:val="white"/>
        </w:rPr>
      </w:pPr>
      <w:hyperlink r:id="rId12" w:tooltip="https://login.consultant.ru/link/?req=doc&amp;base=LAW&amp;n=475049&amp;dst=846" w:history="1">
        <w:r w:rsidR="00635C21" w:rsidRPr="00E70713">
          <w:rPr>
            <w:rFonts w:ascii="Times New Roman" w:hAnsi="Times New Roman"/>
            <w:b w:val="0"/>
            <w:bCs w:val="0"/>
            <w:sz w:val="20"/>
            <w:szCs w:val="24"/>
            <w:highlight w:val="white"/>
          </w:rPr>
          <w:t>статьи 27</w:t>
        </w:r>
      </w:hyperlink>
      <w:r w:rsidR="00635C21"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Жилищного кодекса Российской Федерации)</w:t>
      </w:r>
    </w:p>
    <w:p w:rsidR="00635C21" w:rsidRPr="00E70713" w:rsidRDefault="00635C21" w:rsidP="00635C21">
      <w:pPr>
        <w:pStyle w:val="1"/>
        <w:keepNext w:val="0"/>
        <w:jc w:val="both"/>
        <w:rPr>
          <w:rFonts w:ascii="Times New Roman" w:hAnsi="Times New Roman"/>
          <w:b w:val="0"/>
          <w:bCs w:val="0"/>
          <w:sz w:val="24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в соответствии с проектом ___</w:t>
      </w:r>
      <w:r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</w:t>
      </w:r>
      <w:r w:rsidRPr="00E70713">
        <w:rPr>
          <w:rFonts w:ascii="Times New Roman" w:hAnsi="Times New Roman"/>
          <w:b w:val="0"/>
          <w:bCs w:val="0"/>
          <w:sz w:val="24"/>
          <w:szCs w:val="24"/>
          <w:highlight w:val="white"/>
        </w:rPr>
        <w:t>_____________________________________________.</w:t>
      </w:r>
    </w:p>
    <w:p w:rsidR="00635C21" w:rsidRPr="00E70713" w:rsidRDefault="00635C21" w:rsidP="00635C21">
      <w:pPr>
        <w:pStyle w:val="1"/>
        <w:keepNext w:val="0"/>
        <w:spacing w:before="0" w:after="0"/>
        <w:ind w:firstLine="2694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(наименование, номер и дата проекта переустройства и (или) перепланировки</w:t>
      </w:r>
    </w:p>
    <w:p w:rsidR="00635C21" w:rsidRPr="00E70713" w:rsidRDefault="00635C21" w:rsidP="00635C21">
      <w:pPr>
        <w:pStyle w:val="1"/>
        <w:keepNext w:val="0"/>
        <w:spacing w:before="0" w:after="0"/>
        <w:ind w:firstLine="2694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переустраиваемого и (или) </w:t>
      </w:r>
      <w:proofErr w:type="spellStart"/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перепланируемого</w:t>
      </w:r>
      <w:proofErr w:type="spellEnd"/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 xml:space="preserve"> помещения</w:t>
      </w:r>
    </w:p>
    <w:p w:rsidR="00635C21" w:rsidRPr="00E70713" w:rsidRDefault="00635C21" w:rsidP="00635C21">
      <w:pPr>
        <w:pStyle w:val="1"/>
        <w:keepNext w:val="0"/>
        <w:spacing w:before="0" w:after="0"/>
        <w:ind w:firstLine="2694"/>
        <w:rPr>
          <w:rFonts w:ascii="Times New Roman" w:hAnsi="Times New Roman"/>
          <w:b w:val="0"/>
          <w:bCs w:val="0"/>
          <w:sz w:val="20"/>
          <w:szCs w:val="24"/>
          <w:highlight w:val="white"/>
        </w:rPr>
      </w:pPr>
      <w:r w:rsidRPr="00E70713">
        <w:rPr>
          <w:rFonts w:ascii="Times New Roman" w:hAnsi="Times New Roman"/>
          <w:b w:val="0"/>
          <w:bCs w:val="0"/>
          <w:sz w:val="20"/>
          <w:szCs w:val="24"/>
          <w:highlight w:val="white"/>
        </w:rPr>
        <w:t>в многоквартирном доме)</w:t>
      </w:r>
    </w:p>
    <w:p w:rsidR="00635C21" w:rsidRPr="00E70713" w:rsidRDefault="00635C21" w:rsidP="00635C21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495"/>
      </w:tblGrid>
      <w:tr w:rsidR="00635C21" w:rsidRPr="00E70713" w:rsidTr="00F8071C">
        <w:tc>
          <w:tcPr>
            <w:tcW w:w="2438" w:type="dxa"/>
            <w:vAlign w:val="bottom"/>
          </w:tcPr>
          <w:p w:rsidR="00635C21" w:rsidRPr="00E70713" w:rsidRDefault="00635C21" w:rsidP="00F8071C">
            <w:pPr>
              <w:jc w:val="center"/>
              <w:rPr>
                <w:highlight w:val="white"/>
              </w:rPr>
            </w:pPr>
            <w:r w:rsidRPr="00E70713"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95" w:type="dxa"/>
            <w:tcBorders>
              <w:bottom w:val="single" w:sz="4" w:space="0" w:color="auto"/>
            </w:tcBorders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</w:tr>
      <w:tr w:rsidR="00635C21" w:rsidRPr="004D1C3D" w:rsidTr="00F8071C">
        <w:tc>
          <w:tcPr>
            <w:tcW w:w="2438" w:type="dxa"/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(дата принятия решения)</w:t>
            </w:r>
          </w:p>
        </w:tc>
        <w:tc>
          <w:tcPr>
            <w:tcW w:w="340" w:type="dxa"/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(должность, фамилия, имя, отчество (</w:t>
            </w:r>
            <w:r>
              <w:rPr>
                <w:highlight w:val="white"/>
              </w:rPr>
              <w:t xml:space="preserve">последнее - </w:t>
            </w:r>
            <w:r w:rsidRPr="004D1C3D">
              <w:rPr>
                <w:highlight w:val="white"/>
              </w:rPr>
              <w:t>при наличии)</w:t>
            </w:r>
          </w:p>
        </w:tc>
      </w:tr>
    </w:tbl>
    <w:p w:rsidR="00635C21" w:rsidRPr="00E70713" w:rsidRDefault="00635C21" w:rsidP="00635C21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495"/>
      </w:tblGrid>
      <w:tr w:rsidR="00635C21" w:rsidRPr="00E70713" w:rsidTr="00F8071C">
        <w:tc>
          <w:tcPr>
            <w:tcW w:w="5725" w:type="dxa"/>
            <w:gridSpan w:val="3"/>
          </w:tcPr>
          <w:p w:rsidR="00635C21" w:rsidRPr="00E70713" w:rsidRDefault="00635C21" w:rsidP="00F8071C">
            <w:pPr>
              <w:rPr>
                <w:highlight w:val="white"/>
              </w:rPr>
            </w:pPr>
            <w:r w:rsidRPr="00E70713">
              <w:rPr>
                <w:highlight w:val="white"/>
              </w:rPr>
              <w:lastRenderedPageBreak/>
              <w:t>Решение получено лично:</w:t>
            </w: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95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</w:tr>
      <w:tr w:rsidR="00635C21" w:rsidRPr="00E70713" w:rsidTr="00F8071C">
        <w:tc>
          <w:tcPr>
            <w:tcW w:w="2438" w:type="dxa"/>
            <w:vAlign w:val="bottom"/>
          </w:tcPr>
          <w:p w:rsidR="00635C21" w:rsidRPr="00E70713" w:rsidRDefault="00635C21" w:rsidP="00F8071C">
            <w:pPr>
              <w:jc w:val="center"/>
              <w:rPr>
                <w:highlight w:val="white"/>
              </w:rPr>
            </w:pPr>
            <w:r w:rsidRPr="00E70713">
              <w:rPr>
                <w:highlight w:val="white"/>
              </w:rPr>
              <w:t>"__" _______ 20__ г.</w:t>
            </w: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vAlign w:val="center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95" w:type="dxa"/>
            <w:tcBorders>
              <w:bottom w:val="single" w:sz="4" w:space="0" w:color="auto"/>
            </w:tcBorders>
            <w:vAlign w:val="center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</w:tr>
      <w:tr w:rsidR="00635C21" w:rsidRPr="00E70713" w:rsidTr="00F8071C">
        <w:tc>
          <w:tcPr>
            <w:tcW w:w="2438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3495" w:type="dxa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(фамилия, имя, отчество (</w:t>
            </w:r>
            <w:r>
              <w:rPr>
                <w:highlight w:val="white"/>
              </w:rPr>
              <w:t xml:space="preserve">последнее - </w:t>
            </w:r>
            <w:r w:rsidRPr="004D1C3D">
              <w:rPr>
                <w:highlight w:val="white"/>
              </w:rPr>
              <w:t>при наличии)</w:t>
            </w:r>
          </w:p>
        </w:tc>
      </w:tr>
    </w:tbl>
    <w:p w:rsidR="00635C21" w:rsidRPr="00E70713" w:rsidRDefault="00635C21" w:rsidP="00635C21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340"/>
        <w:gridCol w:w="3005"/>
      </w:tblGrid>
      <w:tr w:rsidR="00635C21" w:rsidRPr="00E70713" w:rsidTr="00F8071C">
        <w:tc>
          <w:tcPr>
            <w:tcW w:w="5726" w:type="dxa"/>
          </w:tcPr>
          <w:p w:rsidR="00635C21" w:rsidRPr="00E70713" w:rsidRDefault="00635C21" w:rsidP="00F8071C">
            <w:pPr>
              <w:rPr>
                <w:highlight w:val="white"/>
              </w:rPr>
            </w:pPr>
            <w:r w:rsidRPr="00E70713">
              <w:rPr>
                <w:highlight w:val="white"/>
              </w:rPr>
              <w:t>Решение направлено в адрес заявителя</w:t>
            </w:r>
          </w:p>
          <w:p w:rsidR="00635C21" w:rsidRPr="00E70713" w:rsidRDefault="00635C21" w:rsidP="00F8071C">
            <w:pPr>
              <w:rPr>
                <w:highlight w:val="white"/>
              </w:rPr>
            </w:pPr>
            <w:r w:rsidRPr="004D1C3D">
              <w:rPr>
                <w:highlight w:val="white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005" w:type="dxa"/>
          </w:tcPr>
          <w:p w:rsidR="00635C21" w:rsidRPr="00E70713" w:rsidRDefault="00635C21" w:rsidP="00F8071C">
            <w:pPr>
              <w:jc w:val="center"/>
              <w:rPr>
                <w:highlight w:val="white"/>
              </w:rPr>
            </w:pPr>
            <w:r w:rsidRPr="00E70713">
              <w:rPr>
                <w:highlight w:val="white"/>
              </w:rPr>
              <w:t>"__" ___________ 20__ г.</w:t>
            </w:r>
          </w:p>
        </w:tc>
      </w:tr>
    </w:tbl>
    <w:p w:rsidR="00635C21" w:rsidRPr="00E70713" w:rsidRDefault="00635C21" w:rsidP="00635C21">
      <w:pPr>
        <w:jc w:val="both"/>
        <w:rPr>
          <w:highlight w:val="white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340"/>
        <w:gridCol w:w="2947"/>
        <w:gridCol w:w="340"/>
        <w:gridCol w:w="3005"/>
        <w:gridCol w:w="631"/>
      </w:tblGrid>
      <w:tr w:rsidR="00635C21" w:rsidRPr="00E70713" w:rsidTr="00F8071C">
        <w:trPr>
          <w:gridAfter w:val="1"/>
          <w:wAfter w:w="631" w:type="dxa"/>
        </w:trPr>
        <w:tc>
          <w:tcPr>
            <w:tcW w:w="2438" w:type="dxa"/>
            <w:tcBorders>
              <w:bottom w:val="single" w:sz="4" w:space="0" w:color="auto"/>
            </w:tcBorders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40" w:type="dxa"/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635C21" w:rsidRPr="00E70713" w:rsidRDefault="00635C21" w:rsidP="00F8071C">
            <w:pPr>
              <w:rPr>
                <w:highlight w:val="white"/>
              </w:rPr>
            </w:pPr>
          </w:p>
        </w:tc>
      </w:tr>
      <w:tr w:rsidR="00635C21" w:rsidRPr="00E70713" w:rsidTr="00F8071C">
        <w:tc>
          <w:tcPr>
            <w:tcW w:w="2438" w:type="dxa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(должность)</w:t>
            </w:r>
          </w:p>
        </w:tc>
        <w:tc>
          <w:tcPr>
            <w:tcW w:w="340" w:type="dxa"/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</w:tcBorders>
          </w:tcPr>
          <w:p w:rsidR="00635C21" w:rsidRPr="004D1C3D" w:rsidRDefault="00635C21" w:rsidP="00F8071C">
            <w:pPr>
              <w:jc w:val="center"/>
              <w:rPr>
                <w:highlight w:val="white"/>
              </w:rPr>
            </w:pPr>
            <w:r w:rsidRPr="004D1C3D">
              <w:rPr>
                <w:highlight w:val="white"/>
              </w:rPr>
              <w:t>(фамилия, имя, отчество (</w:t>
            </w:r>
            <w:r>
              <w:rPr>
                <w:highlight w:val="white"/>
              </w:rPr>
              <w:t xml:space="preserve">последнее - </w:t>
            </w:r>
            <w:r w:rsidRPr="004D1C3D">
              <w:rPr>
                <w:highlight w:val="white"/>
              </w:rPr>
              <w:t>при наличии)</w:t>
            </w:r>
          </w:p>
        </w:tc>
      </w:tr>
    </w:tbl>
    <w:p w:rsidR="00635C21" w:rsidRPr="00E70713" w:rsidRDefault="00635C21" w:rsidP="00635C21">
      <w:pPr>
        <w:pStyle w:val="1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Pr="00E70713" w:rsidRDefault="00635C21" w:rsidP="00635C21">
      <w:pPr>
        <w:rPr>
          <w:highlight w:val="white"/>
        </w:rPr>
      </w:pPr>
    </w:p>
    <w:p w:rsidR="00635C21" w:rsidRDefault="00635C21" w:rsidP="00635C21">
      <w:pPr>
        <w:pStyle w:val="1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Pr="004D1C3D" w:rsidRDefault="00635C21" w:rsidP="00635C21">
      <w:pPr>
        <w:pStyle w:val="1"/>
        <w:jc w:val="right"/>
        <w:rPr>
          <w:rFonts w:ascii="Times New Roman" w:hAnsi="Times New Roman"/>
          <w:b w:val="0"/>
          <w:sz w:val="24"/>
          <w:szCs w:val="24"/>
          <w:highlight w:val="white"/>
        </w:rPr>
      </w:pPr>
      <w:r w:rsidRPr="004D1C3D">
        <w:rPr>
          <w:rFonts w:ascii="Times New Roman" w:hAnsi="Times New Roman"/>
          <w:b w:val="0"/>
          <w:sz w:val="24"/>
          <w:szCs w:val="24"/>
          <w:highlight w:val="white"/>
        </w:rPr>
        <w:lastRenderedPageBreak/>
        <w:t>Образец</w:t>
      </w:r>
      <w:r>
        <w:rPr>
          <w:rFonts w:ascii="Times New Roman" w:hAnsi="Times New Roman"/>
          <w:b w:val="0"/>
          <w:sz w:val="24"/>
          <w:szCs w:val="24"/>
          <w:highlight w:val="white"/>
        </w:rPr>
        <w:t xml:space="preserve"> №</w:t>
      </w:r>
      <w:r w:rsidRPr="004D1C3D">
        <w:rPr>
          <w:rFonts w:ascii="Times New Roman" w:hAnsi="Times New Roman"/>
          <w:b w:val="0"/>
          <w:sz w:val="24"/>
          <w:szCs w:val="24"/>
          <w:highlight w:val="white"/>
        </w:rPr>
        <w:t xml:space="preserve"> 3</w:t>
      </w:r>
    </w:p>
    <w:p w:rsidR="00635C21" w:rsidRPr="003C139A" w:rsidRDefault="00635C21" w:rsidP="00635C21">
      <w:pPr>
        <w:jc w:val="right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t xml:space="preserve">к </w:t>
      </w:r>
      <w:hyperlink w:anchor="sub_1000" w:tooltip="#sub_1000" w:history="1">
        <w:r w:rsidRPr="003C139A">
          <w:rPr>
            <w:sz w:val="24"/>
            <w:szCs w:val="24"/>
            <w:highlight w:val="white"/>
          </w:rPr>
          <w:t>административному регламенту</w:t>
        </w:r>
      </w:hyperlink>
    </w:p>
    <w:p w:rsidR="00635C21" w:rsidRDefault="00635C21" w:rsidP="00635C21">
      <w:pPr>
        <w:jc w:val="right"/>
        <w:rPr>
          <w:b/>
          <w:highlight w:val="white"/>
        </w:rPr>
      </w:pPr>
    </w:p>
    <w:p w:rsidR="00635C21" w:rsidRDefault="00635C21" w:rsidP="00635C21">
      <w:pPr>
        <w:widowControl w:val="0"/>
        <w:tabs>
          <w:tab w:val="left" w:pos="142"/>
          <w:tab w:val="left" w:pos="284"/>
        </w:tabs>
        <w:ind w:firstLine="5245"/>
        <w:rPr>
          <w:sz w:val="28"/>
          <w:szCs w:val="28"/>
          <w:highlight w:val="white"/>
        </w:rPr>
      </w:pPr>
    </w:p>
    <w:p w:rsidR="00635C21" w:rsidRPr="004D1C3D" w:rsidRDefault="00635C21" w:rsidP="00635C21">
      <w:pPr>
        <w:widowControl w:val="0"/>
        <w:tabs>
          <w:tab w:val="left" w:pos="142"/>
          <w:tab w:val="left" w:pos="284"/>
        </w:tabs>
        <w:ind w:firstLine="4820"/>
        <w:rPr>
          <w:bCs/>
          <w:highlight w:val="white"/>
        </w:rPr>
      </w:pPr>
      <w:r w:rsidRPr="004D1C3D">
        <w:rPr>
          <w:highlight w:val="white"/>
        </w:rPr>
        <w:t>В</w:t>
      </w:r>
      <w:r w:rsidRPr="004D1C3D">
        <w:rPr>
          <w:bCs/>
          <w:highlight w:val="white"/>
        </w:rPr>
        <w:t xml:space="preserve"> администрацию</w:t>
      </w:r>
    </w:p>
    <w:p w:rsidR="00635C21" w:rsidRPr="004D1C3D" w:rsidRDefault="00635C21" w:rsidP="00635C21">
      <w:pPr>
        <w:widowControl w:val="0"/>
        <w:tabs>
          <w:tab w:val="left" w:pos="142"/>
          <w:tab w:val="left" w:pos="284"/>
        </w:tabs>
        <w:ind w:firstLine="4820"/>
        <w:rPr>
          <w:highlight w:val="white"/>
        </w:rPr>
      </w:pPr>
      <w:r w:rsidRPr="004D1C3D">
        <w:rPr>
          <w:bCs/>
          <w:highlight w:val="white"/>
        </w:rPr>
        <w:t>муниципального образования</w:t>
      </w:r>
    </w:p>
    <w:p w:rsidR="00635C21" w:rsidRPr="004D1C3D" w:rsidRDefault="00635C21" w:rsidP="00635C21">
      <w:pPr>
        <w:widowControl w:val="0"/>
        <w:tabs>
          <w:tab w:val="left" w:pos="142"/>
          <w:tab w:val="left" w:pos="284"/>
        </w:tabs>
        <w:ind w:firstLine="4820"/>
        <w:rPr>
          <w:b/>
          <w:bCs/>
          <w:highlight w:val="white"/>
        </w:rPr>
      </w:pPr>
      <w:r w:rsidRPr="004D1C3D">
        <w:rPr>
          <w:highlight w:val="white"/>
        </w:rPr>
        <w:t>___________________</w:t>
      </w:r>
      <w:r>
        <w:rPr>
          <w:highlight w:val="white"/>
        </w:rPr>
        <w:t>________________</w:t>
      </w:r>
      <w:r w:rsidRPr="004D1C3D">
        <w:rPr>
          <w:highlight w:val="white"/>
        </w:rPr>
        <w:t>__</w:t>
      </w:r>
    </w:p>
    <w:p w:rsidR="00635C21" w:rsidRPr="004D1C3D" w:rsidRDefault="00635C21" w:rsidP="00635C21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b/>
          <w:bCs/>
          <w:highlight w:val="white"/>
        </w:rPr>
      </w:pPr>
    </w:p>
    <w:p w:rsidR="00635C21" w:rsidRPr="004D1C3D" w:rsidRDefault="00635C21" w:rsidP="00635C21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от __________________________________,</w:t>
      </w:r>
    </w:p>
    <w:p w:rsidR="00635C21" w:rsidRPr="004D1C3D" w:rsidRDefault="00635C21" w:rsidP="00635C21">
      <w:pPr>
        <w:pStyle w:val="ConsPlusNonformat"/>
        <w:spacing w:line="276" w:lineRule="auto"/>
        <w:ind w:left="4820"/>
        <w:jc w:val="center"/>
        <w:rPr>
          <w:rFonts w:ascii="Times New Roman" w:hAnsi="Times New Roman" w:cs="Times New Roman"/>
          <w:szCs w:val="24"/>
          <w:highlight w:val="white"/>
        </w:rPr>
      </w:pPr>
      <w:r w:rsidRPr="004D1C3D">
        <w:rPr>
          <w:rFonts w:ascii="Times New Roman" w:hAnsi="Times New Roman" w:cs="Times New Roman"/>
          <w:szCs w:val="24"/>
          <w:highlight w:val="white"/>
        </w:rPr>
        <w:t>(Ф.И.О. члена семьи нанимателя)</w:t>
      </w:r>
    </w:p>
    <w:p w:rsidR="00635C21" w:rsidRPr="004D1C3D" w:rsidRDefault="00635C21" w:rsidP="00635C21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адрес: _______________________________,</w:t>
      </w:r>
    </w:p>
    <w:p w:rsidR="00635C21" w:rsidRPr="004D1C3D" w:rsidRDefault="00635C21" w:rsidP="00635C21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телефон: _____________, факс: __________,</w:t>
      </w:r>
    </w:p>
    <w:p w:rsidR="00635C21" w:rsidRPr="004D1C3D" w:rsidRDefault="00635C21" w:rsidP="00635C21">
      <w:pPr>
        <w:pStyle w:val="ConsPlusNonformat"/>
        <w:spacing w:line="276" w:lineRule="auto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эл. почта: _____________________________</w:t>
      </w:r>
    </w:p>
    <w:p w:rsidR="00635C21" w:rsidRPr="004D1C3D" w:rsidRDefault="00635C21" w:rsidP="00635C21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35C21" w:rsidRPr="004D1C3D" w:rsidRDefault="00635C21" w:rsidP="00635C21">
      <w:pPr>
        <w:pStyle w:val="ConsPlusNonformat"/>
        <w:ind w:left="48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35C21" w:rsidRPr="004D1C3D" w:rsidRDefault="00635C21" w:rsidP="00635C2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ТИПОВАЯ ФОРМА</w:t>
      </w:r>
    </w:p>
    <w:p w:rsidR="00635C21" w:rsidRPr="004D1C3D" w:rsidRDefault="00635C21" w:rsidP="00635C2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СОГЛАСИЕ</w:t>
      </w:r>
    </w:p>
    <w:p w:rsidR="00635C21" w:rsidRPr="004D1C3D" w:rsidRDefault="00635C21" w:rsidP="00635C2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на переустройство и (или) перепланировку</w:t>
      </w:r>
    </w:p>
    <w:p w:rsidR="00635C21" w:rsidRPr="004D1C3D" w:rsidRDefault="00635C21" w:rsidP="00635C2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жилого помещения в многоквартирном доме &lt;1&gt;</w:t>
      </w:r>
    </w:p>
    <w:p w:rsidR="00635C21" w:rsidRPr="004D1C3D" w:rsidRDefault="00635C21" w:rsidP="00635C21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35C21" w:rsidRPr="004D1C3D" w:rsidRDefault="00635C21" w:rsidP="00635C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Я, __________________________ (Ф.И.О.), паспорт: серия ______ № ______________,</w:t>
      </w:r>
    </w:p>
    <w:p w:rsidR="00635C21" w:rsidRPr="004D1C3D" w:rsidRDefault="00635C21" w:rsidP="00635C21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выдан «____» ___________ _____ г. 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_______________________________,</w:t>
      </w:r>
    </w:p>
    <w:p w:rsidR="00635C21" w:rsidRPr="004D1C3D" w:rsidRDefault="00635C21" w:rsidP="00635C21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являюсь членом семьи нанимателя жилого помещения 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</w:t>
      </w:r>
      <w:r>
        <w:rPr>
          <w:rFonts w:ascii="Times New Roman" w:hAnsi="Times New Roman" w:cs="Times New Roman"/>
          <w:sz w:val="24"/>
          <w:szCs w:val="24"/>
          <w:highlight w:val="white"/>
        </w:rPr>
        <w:t>__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________________</w:t>
      </w:r>
    </w:p>
    <w:p w:rsidR="00635C21" w:rsidRPr="004D1C3D" w:rsidRDefault="00635C21" w:rsidP="00635C21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(Ф.И.О.) на основании 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___________________________________.</w:t>
      </w:r>
    </w:p>
    <w:p w:rsidR="00635C21" w:rsidRPr="004D1C3D" w:rsidRDefault="00635C21" w:rsidP="00635C2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Я согласен(а) на переустройство и (или) перепланировку   жилого помещения, расположенного по адресу: 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_____________________________________________,</w:t>
      </w:r>
    </w:p>
    <w:p w:rsidR="00635C21" w:rsidRPr="004D1C3D" w:rsidRDefault="00635C21" w:rsidP="00635C21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переданного _____________________________ на основании договора социального найма №</w:t>
      </w:r>
      <w:r>
        <w:rPr>
          <w:rFonts w:ascii="Times New Roman" w:hAnsi="Times New Roman" w:cs="Times New Roman"/>
          <w:sz w:val="24"/>
          <w:szCs w:val="24"/>
          <w:highlight w:val="white"/>
        </w:rPr>
        <w:t> 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_____ от «____» ___________ _____ г. ___________________________________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>___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>______.</w:t>
      </w:r>
    </w:p>
    <w:p w:rsidR="00635C21" w:rsidRPr="004D1C3D" w:rsidRDefault="00635C21" w:rsidP="00635C21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 xml:space="preserve">«____» ___________ _____ г.     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ab/>
        <w:t>_____________/____________________________/</w:t>
      </w:r>
    </w:p>
    <w:p w:rsidR="00635C21" w:rsidRPr="004D1C3D" w:rsidRDefault="00635C21" w:rsidP="00635C21">
      <w:pPr>
        <w:pStyle w:val="ConsPlusNonformat"/>
        <w:jc w:val="both"/>
        <w:rPr>
          <w:rFonts w:ascii="Times New Roman" w:hAnsi="Times New Roman" w:cs="Times New Roman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 xml:space="preserve">      </w:t>
      </w:r>
      <w:r w:rsidRPr="004D1C3D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 xml:space="preserve">          (</w:t>
      </w:r>
      <w:proofErr w:type="gramStart"/>
      <w:r w:rsidRPr="004D1C3D">
        <w:rPr>
          <w:rFonts w:ascii="Times New Roman" w:hAnsi="Times New Roman" w:cs="Times New Roman"/>
          <w:szCs w:val="24"/>
          <w:highlight w:val="white"/>
        </w:rPr>
        <w:t xml:space="preserve">подпись)   </w:t>
      </w:r>
      <w:proofErr w:type="gramEnd"/>
      <w:r w:rsidRPr="004D1C3D">
        <w:rPr>
          <w:rFonts w:ascii="Times New Roman" w:hAnsi="Times New Roman" w:cs="Times New Roman"/>
          <w:szCs w:val="24"/>
          <w:highlight w:val="white"/>
        </w:rPr>
        <w:t xml:space="preserve">         </w:t>
      </w:r>
      <w:r w:rsidRPr="004D1C3D">
        <w:rPr>
          <w:rFonts w:ascii="Times New Roman" w:hAnsi="Times New Roman" w:cs="Times New Roman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ab/>
      </w:r>
      <w:r w:rsidRPr="004D1C3D">
        <w:rPr>
          <w:rFonts w:ascii="Times New Roman" w:hAnsi="Times New Roman" w:cs="Times New Roman"/>
          <w:szCs w:val="24"/>
          <w:highlight w:val="white"/>
        </w:rPr>
        <w:tab/>
        <w:t>(Ф.И.О.)</w:t>
      </w:r>
    </w:p>
    <w:p w:rsidR="00635C21" w:rsidRPr="004D1C3D" w:rsidRDefault="00635C21" w:rsidP="00635C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635C21" w:rsidRPr="004D1C3D" w:rsidRDefault="00635C21" w:rsidP="00635C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4D1C3D">
        <w:rPr>
          <w:rFonts w:ascii="Times New Roman" w:hAnsi="Times New Roman" w:cs="Times New Roman"/>
          <w:sz w:val="24"/>
          <w:szCs w:val="24"/>
          <w:highlight w:val="white"/>
        </w:rPr>
        <w:t>--------------------------------</w:t>
      </w:r>
    </w:p>
    <w:p w:rsidR="00635C21" w:rsidRPr="004D1C3D" w:rsidRDefault="00635C21" w:rsidP="00635C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  <w:highlight w:val="white"/>
        </w:rPr>
      </w:pPr>
      <w:r w:rsidRPr="004D1C3D">
        <w:rPr>
          <w:rFonts w:ascii="Times New Roman" w:hAnsi="Times New Roman" w:cs="Times New Roman"/>
          <w:szCs w:val="24"/>
          <w:highlight w:val="white"/>
        </w:rPr>
        <w:t>Информация для сведения:</w:t>
      </w:r>
    </w:p>
    <w:p w:rsidR="00635C21" w:rsidRPr="004D1C3D" w:rsidRDefault="00635C21" w:rsidP="00635C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  <w:highlight w:val="white"/>
        </w:rPr>
      </w:pPr>
      <w:bookmarkStart w:id="4" w:name="P34"/>
      <w:bookmarkEnd w:id="4"/>
      <w:r w:rsidRPr="004D1C3D">
        <w:rPr>
          <w:rFonts w:ascii="Times New Roman" w:hAnsi="Times New Roman" w:cs="Times New Roman"/>
          <w:szCs w:val="24"/>
          <w:highlight w:val="white"/>
        </w:rPr>
        <w:t xml:space="preserve">&lt;1&gt; В соответствии с п. 5 ч. 2 ст. 26 Жилищного кодекса Российской Федерации для проведения переустройства и (или) перепланировки помещения в многоквартирном доме собственник данного помещения или уполномоченное им лицо в орган, осуществляющий согласование, по месту нахождения переустраиваемого и (или) </w:t>
      </w:r>
      <w:proofErr w:type="spellStart"/>
      <w:r w:rsidRPr="004D1C3D">
        <w:rPr>
          <w:rFonts w:ascii="Times New Roman" w:hAnsi="Times New Roman" w:cs="Times New Roman"/>
          <w:szCs w:val="24"/>
          <w:highlight w:val="white"/>
        </w:rPr>
        <w:t>перепланируемого</w:t>
      </w:r>
      <w:proofErr w:type="spellEnd"/>
      <w:r w:rsidRPr="004D1C3D">
        <w:rPr>
          <w:rFonts w:ascii="Times New Roman" w:hAnsi="Times New Roman" w:cs="Times New Roman"/>
          <w:szCs w:val="24"/>
          <w:highlight w:val="white"/>
        </w:rPr>
        <w:t xml:space="preserve">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представляет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4D1C3D">
        <w:rPr>
          <w:rFonts w:ascii="Times New Roman" w:hAnsi="Times New Roman" w:cs="Times New Roman"/>
          <w:szCs w:val="24"/>
          <w:highlight w:val="white"/>
        </w:rPr>
        <w:t>перепланируемое</w:t>
      </w:r>
      <w:proofErr w:type="spellEnd"/>
      <w:r w:rsidRPr="004D1C3D">
        <w:rPr>
          <w:rFonts w:ascii="Times New Roman" w:hAnsi="Times New Roman" w:cs="Times New Roman"/>
          <w:szCs w:val="24"/>
          <w:highlight w:val="white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4D1C3D">
        <w:rPr>
          <w:rFonts w:ascii="Times New Roman" w:hAnsi="Times New Roman" w:cs="Times New Roman"/>
          <w:szCs w:val="24"/>
          <w:highlight w:val="white"/>
        </w:rPr>
        <w:t>наймодателем</w:t>
      </w:r>
      <w:proofErr w:type="spellEnd"/>
      <w:r w:rsidRPr="004D1C3D">
        <w:rPr>
          <w:rFonts w:ascii="Times New Roman" w:hAnsi="Times New Roman" w:cs="Times New Roman"/>
          <w:szCs w:val="24"/>
          <w:highlight w:val="white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4D1C3D">
        <w:rPr>
          <w:rFonts w:ascii="Times New Roman" w:hAnsi="Times New Roman" w:cs="Times New Roman"/>
          <w:szCs w:val="24"/>
          <w:highlight w:val="white"/>
        </w:rPr>
        <w:t>перепланируемого</w:t>
      </w:r>
      <w:proofErr w:type="spellEnd"/>
      <w:r w:rsidRPr="004D1C3D">
        <w:rPr>
          <w:rFonts w:ascii="Times New Roman" w:hAnsi="Times New Roman" w:cs="Times New Roman"/>
          <w:szCs w:val="24"/>
          <w:highlight w:val="white"/>
        </w:rPr>
        <w:t xml:space="preserve"> жилого помещения по договору социального найма). </w:t>
      </w:r>
    </w:p>
    <w:p w:rsidR="00635C21" w:rsidRPr="003C139A" w:rsidRDefault="00635C21" w:rsidP="00635C21">
      <w:pPr>
        <w:jc w:val="right"/>
        <w:rPr>
          <w:sz w:val="24"/>
          <w:szCs w:val="24"/>
          <w:highlight w:val="white"/>
        </w:rPr>
      </w:pPr>
      <w:r w:rsidRPr="004D1C3D">
        <w:rPr>
          <w:highlight w:val="white"/>
        </w:rPr>
        <w:br w:type="page" w:clear="all"/>
      </w:r>
      <w:r w:rsidRPr="003C139A">
        <w:rPr>
          <w:sz w:val="24"/>
          <w:szCs w:val="24"/>
          <w:highlight w:val="white"/>
        </w:rPr>
        <w:lastRenderedPageBreak/>
        <w:t>Образец № 4</w:t>
      </w:r>
    </w:p>
    <w:p w:rsidR="00635C21" w:rsidRPr="003C139A" w:rsidRDefault="00635C21" w:rsidP="00635C21">
      <w:pPr>
        <w:jc w:val="right"/>
        <w:rPr>
          <w:sz w:val="24"/>
          <w:szCs w:val="24"/>
          <w:highlight w:val="white"/>
        </w:rPr>
      </w:pPr>
      <w:r w:rsidRPr="003C139A">
        <w:rPr>
          <w:bCs/>
          <w:sz w:val="24"/>
          <w:szCs w:val="24"/>
          <w:highlight w:val="white"/>
        </w:rPr>
        <w:t xml:space="preserve">к </w:t>
      </w:r>
      <w:hyperlink w:anchor="sub_1000" w:tooltip="#sub_1000" w:history="1">
        <w:r w:rsidRPr="003C139A">
          <w:rPr>
            <w:sz w:val="24"/>
            <w:szCs w:val="24"/>
            <w:highlight w:val="white"/>
          </w:rPr>
          <w:t>административному регламенту</w:t>
        </w:r>
      </w:hyperlink>
    </w:p>
    <w:p w:rsidR="00635C21" w:rsidRPr="003C139A" w:rsidRDefault="00635C21" w:rsidP="00635C21">
      <w:pPr>
        <w:widowControl w:val="0"/>
        <w:tabs>
          <w:tab w:val="left" w:pos="142"/>
          <w:tab w:val="left" w:pos="284"/>
        </w:tabs>
        <w:ind w:firstLine="340"/>
        <w:jc w:val="right"/>
        <w:rPr>
          <w:sz w:val="24"/>
          <w:szCs w:val="24"/>
          <w:highlight w:val="white"/>
        </w:rPr>
      </w:pPr>
    </w:p>
    <w:p w:rsidR="00635C21" w:rsidRDefault="00635C21" w:rsidP="00635C21">
      <w:pPr>
        <w:ind w:left="57"/>
        <w:jc w:val="right"/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Pr="004D1C3D" w:rsidRDefault="00635C21" w:rsidP="00635C21">
      <w:pPr>
        <w:ind w:left="5954"/>
        <w:rPr>
          <w:highlight w:val="white"/>
        </w:rPr>
      </w:pPr>
      <w:r w:rsidRPr="004D1C3D">
        <w:rPr>
          <w:highlight w:val="white"/>
        </w:rPr>
        <w:t>______________________________</w:t>
      </w:r>
    </w:p>
    <w:p w:rsidR="00635C21" w:rsidRPr="004D1C3D" w:rsidRDefault="00635C21" w:rsidP="00635C21">
      <w:pPr>
        <w:ind w:left="5954"/>
        <w:jc w:val="center"/>
        <w:rPr>
          <w:highlight w:val="white"/>
        </w:rPr>
      </w:pPr>
      <w:r w:rsidRPr="004D1C3D">
        <w:rPr>
          <w:highlight w:val="white"/>
        </w:rPr>
        <w:t>(заявитель)</w:t>
      </w:r>
    </w:p>
    <w:p w:rsidR="00635C21" w:rsidRPr="004D1C3D" w:rsidRDefault="00635C21" w:rsidP="00635C21">
      <w:pPr>
        <w:ind w:left="5954"/>
        <w:rPr>
          <w:highlight w:val="white"/>
        </w:rPr>
      </w:pPr>
      <w:r w:rsidRPr="004D1C3D">
        <w:rPr>
          <w:highlight w:val="white"/>
        </w:rPr>
        <w:t>________________________</w:t>
      </w:r>
      <w:r>
        <w:rPr>
          <w:highlight w:val="white"/>
        </w:rPr>
        <w:t>_____</w:t>
      </w:r>
      <w:r w:rsidRPr="004D1C3D">
        <w:rPr>
          <w:highlight w:val="white"/>
        </w:rPr>
        <w:t xml:space="preserve">_ </w:t>
      </w:r>
    </w:p>
    <w:p w:rsidR="00635C21" w:rsidRPr="004D1C3D" w:rsidRDefault="00635C21" w:rsidP="00635C21">
      <w:pPr>
        <w:ind w:left="5954"/>
        <w:jc w:val="center"/>
        <w:rPr>
          <w:highlight w:val="white"/>
        </w:rPr>
      </w:pPr>
      <w:r w:rsidRPr="004D1C3D">
        <w:rPr>
          <w:highlight w:val="white"/>
        </w:rPr>
        <w:t>(адрес заявителя)</w:t>
      </w:r>
    </w:p>
    <w:p w:rsidR="00635C21" w:rsidRPr="004D1C3D" w:rsidRDefault="00635C21" w:rsidP="00635C21">
      <w:pPr>
        <w:jc w:val="center"/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tabs>
          <w:tab w:val="left" w:pos="1395"/>
        </w:tabs>
        <w:jc w:val="center"/>
        <w:rPr>
          <w:highlight w:val="white"/>
        </w:rPr>
      </w:pPr>
      <w:r>
        <w:rPr>
          <w:highlight w:val="white"/>
        </w:rPr>
        <w:t>УВЕДОМЛЕНИЕ</w:t>
      </w:r>
    </w:p>
    <w:p w:rsidR="00635C21" w:rsidRDefault="00635C21" w:rsidP="00635C21">
      <w:pPr>
        <w:pStyle w:val="ac"/>
        <w:tabs>
          <w:tab w:val="left" w:pos="2685"/>
        </w:tabs>
        <w:jc w:val="center"/>
        <w:rPr>
          <w:sz w:val="24"/>
          <w:highlight w:val="white"/>
        </w:rPr>
      </w:pPr>
      <w:r>
        <w:rPr>
          <w:sz w:val="24"/>
          <w:highlight w:val="white"/>
        </w:rPr>
        <w:t>о приостановлении предоставления муниципальной услуги</w:t>
      </w: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pStyle w:val="ac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 xml:space="preserve">В связи с не поступлением ответа на межведомственный запрос, направленный в рамках Федерального закона  от 27.07.2010 </w:t>
      </w:r>
      <w:r>
        <w:rPr>
          <w:sz w:val="24"/>
          <w:highlight w:val="white"/>
          <w:lang w:val="ru-RU"/>
        </w:rPr>
        <w:t>№</w:t>
      </w:r>
      <w:r>
        <w:rPr>
          <w:sz w:val="24"/>
          <w:highlight w:val="white"/>
        </w:rPr>
        <w:t xml:space="preserve"> 210-ФЗ "Об организации предоставления государственных и муниципальных услуг" из </w:t>
      </w:r>
      <w:r>
        <w:rPr>
          <w:sz w:val="24"/>
          <w:highlight w:val="white"/>
          <w:u w:val="single"/>
        </w:rPr>
        <w:t>___</w:t>
      </w:r>
      <w:r>
        <w:rPr>
          <w:sz w:val="24"/>
          <w:highlight w:val="white"/>
          <w:u w:val="single"/>
          <w:lang w:val="ru-RU"/>
        </w:rPr>
        <w:t>_</w:t>
      </w:r>
      <w:r>
        <w:rPr>
          <w:sz w:val="24"/>
          <w:highlight w:val="white"/>
          <w:u w:val="single"/>
        </w:rPr>
        <w:t>____________________________________</w:t>
      </w:r>
    </w:p>
    <w:p w:rsidR="00635C21" w:rsidRPr="004D1C3D" w:rsidRDefault="00635C21" w:rsidP="00635C21">
      <w:pPr>
        <w:pStyle w:val="ac"/>
        <w:ind w:firstLine="4678"/>
        <w:jc w:val="center"/>
        <w:rPr>
          <w:sz w:val="20"/>
          <w:highlight w:val="white"/>
        </w:rPr>
      </w:pPr>
      <w:r w:rsidRPr="004D1C3D">
        <w:rPr>
          <w:sz w:val="20"/>
          <w:highlight w:val="white"/>
        </w:rPr>
        <w:t>(наименование организации)</w:t>
      </w:r>
    </w:p>
    <w:p w:rsidR="00635C21" w:rsidRDefault="00635C21" w:rsidP="00635C21">
      <w:pPr>
        <w:pStyle w:val="ac"/>
        <w:rPr>
          <w:sz w:val="24"/>
          <w:highlight w:val="white"/>
        </w:rPr>
      </w:pPr>
      <w:r>
        <w:rPr>
          <w:sz w:val="24"/>
          <w:highlight w:val="white"/>
        </w:rPr>
        <w:t>по вопросу получения документа (сведений)</w:t>
      </w:r>
      <w:r>
        <w:rPr>
          <w:sz w:val="24"/>
          <w:highlight w:val="white"/>
          <w:lang w:val="ru-RU"/>
        </w:rPr>
        <w:t xml:space="preserve"> </w:t>
      </w:r>
      <w:r>
        <w:rPr>
          <w:sz w:val="24"/>
          <w:highlight w:val="white"/>
        </w:rPr>
        <w:t xml:space="preserve">______________________________________, предоставление муниципальной услуги </w:t>
      </w:r>
      <w:r>
        <w:rPr>
          <w:sz w:val="24"/>
          <w:highlight w:val="white"/>
          <w:u w:val="single"/>
        </w:rPr>
        <w:t>Согласование проведения переустройства и (или) перепланировки помещения в многоквартирном доме</w:t>
      </w:r>
      <w:r>
        <w:rPr>
          <w:sz w:val="24"/>
          <w:highlight w:val="white"/>
        </w:rPr>
        <w:t xml:space="preserve"> приостановлено.</w:t>
      </w:r>
    </w:p>
    <w:p w:rsidR="00635C21" w:rsidRDefault="00635C21" w:rsidP="00635C21">
      <w:pPr>
        <w:jc w:val="both"/>
        <w:rPr>
          <w:highlight w:val="white"/>
        </w:rPr>
      </w:pPr>
    </w:p>
    <w:p w:rsidR="00635C21" w:rsidRDefault="00635C21" w:rsidP="00635C21">
      <w:pPr>
        <w:widowControl w:val="0"/>
        <w:ind w:firstLine="709"/>
        <w:jc w:val="both"/>
        <w:rPr>
          <w:highlight w:val="white"/>
        </w:rPr>
      </w:pPr>
      <w:r>
        <w:rPr>
          <w:highlight w:val="white"/>
        </w:rPr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при личной явке:</w:t>
      </w:r>
    </w:p>
    <w:p w:rsid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 в филиалах, отделах, удаленных рабочих местах ГБУ ЛО «МФЦ»;</w:t>
      </w:r>
    </w:p>
    <w:p w:rsid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без личной явки:</w:t>
      </w:r>
    </w:p>
    <w:p w:rsidR="00635C21" w:rsidRDefault="00635C21" w:rsidP="00635C21">
      <w:pPr>
        <w:widowControl w:val="0"/>
        <w:tabs>
          <w:tab w:val="left" w:pos="142"/>
          <w:tab w:val="left" w:pos="284"/>
        </w:tabs>
        <w:ind w:firstLine="709"/>
        <w:jc w:val="both"/>
        <w:rPr>
          <w:highlight w:val="white"/>
        </w:rPr>
      </w:pPr>
      <w:r>
        <w:rPr>
          <w:highlight w:val="white"/>
        </w:rPr>
        <w:t>- на электронную почту ________________________ (указать почту).</w:t>
      </w:r>
    </w:p>
    <w:p w:rsidR="00635C21" w:rsidRDefault="00635C21" w:rsidP="00635C21">
      <w:pPr>
        <w:pStyle w:val="ac"/>
        <w:ind w:firstLine="709"/>
        <w:rPr>
          <w:sz w:val="24"/>
          <w:highlight w:val="white"/>
        </w:rPr>
      </w:pPr>
    </w:p>
    <w:p w:rsidR="00635C21" w:rsidRDefault="00635C21" w:rsidP="00635C21">
      <w:pPr>
        <w:pStyle w:val="ac"/>
        <w:ind w:firstLine="709"/>
        <w:rPr>
          <w:sz w:val="24"/>
          <w:highlight w:val="white"/>
        </w:rPr>
      </w:pPr>
      <w:r>
        <w:rPr>
          <w:sz w:val="24"/>
          <w:highlight w:val="white"/>
        </w:rPr>
        <w:t>При  поступлении ответа на названный(е) межведомственный(е) запрос(ы) уведомление о предоставлении (об отказе в предоставлении) муниципальной услуги будет направлено в Ваш адрес в течение _____ рабочих дней со дня поступления соответствующего ответа.</w:t>
      </w:r>
    </w:p>
    <w:p w:rsidR="00635C21" w:rsidRDefault="00635C21" w:rsidP="00635C21">
      <w:pPr>
        <w:jc w:val="both"/>
        <w:rPr>
          <w:highlight w:val="white"/>
        </w:rPr>
      </w:pPr>
    </w:p>
    <w:p w:rsidR="00635C21" w:rsidRDefault="00635C21" w:rsidP="00635C21">
      <w:pPr>
        <w:widowControl w:val="0"/>
        <w:pBdr>
          <w:top w:val="single" w:sz="4" w:space="1" w:color="000000"/>
        </w:pBdr>
        <w:spacing w:after="480"/>
        <w:rPr>
          <w:sz w:val="2"/>
          <w:szCs w:val="2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2976"/>
      </w:tblGrid>
      <w:tr w:rsidR="00635C21" w:rsidTr="00F8071C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</w:tr>
      <w:tr w:rsidR="00635C21" w:rsidTr="00F8071C">
        <w:tc>
          <w:tcPr>
            <w:tcW w:w="4139" w:type="dxa"/>
          </w:tcPr>
          <w:p w:rsidR="00635C21" w:rsidRPr="004F01D0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 w:rsidRPr="004F01D0">
              <w:rPr>
                <w:highlight w:val="white"/>
              </w:rPr>
              <w:t>(должность лица,</w:t>
            </w:r>
            <w:r w:rsidRPr="004F01D0">
              <w:rPr>
                <w:highlight w:val="white"/>
                <w:lang w:val="en-US"/>
              </w:rPr>
              <w:t xml:space="preserve"> </w:t>
            </w:r>
            <w:r w:rsidRPr="004F01D0">
              <w:rPr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635C21" w:rsidRPr="004F01D0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1984" w:type="dxa"/>
          </w:tcPr>
          <w:p w:rsidR="00635C21" w:rsidRPr="004F01D0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 w:rsidRPr="004F01D0">
              <w:rPr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635C21" w:rsidRPr="004F01D0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976" w:type="dxa"/>
          </w:tcPr>
          <w:p w:rsidR="00635C21" w:rsidRPr="004F01D0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  <w:r w:rsidRPr="004F01D0">
              <w:rPr>
                <w:highlight w:val="white"/>
              </w:rPr>
              <w:t>(расшифровка подписи)</w:t>
            </w:r>
          </w:p>
        </w:tc>
      </w:tr>
    </w:tbl>
    <w:p w:rsidR="00635C21" w:rsidRDefault="00635C21" w:rsidP="00635C21">
      <w:pPr>
        <w:widowControl w:val="0"/>
        <w:rPr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635C21" w:rsidTr="00F8071C">
        <w:tc>
          <w:tcPr>
            <w:tcW w:w="170" w:type="dxa"/>
            <w:vAlign w:val="bottom"/>
          </w:tcPr>
          <w:p w:rsidR="00635C21" w:rsidRDefault="00635C21" w:rsidP="00F8071C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635C21" w:rsidRDefault="00635C21" w:rsidP="00F8071C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center"/>
              <w:rPr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635C21" w:rsidRDefault="00635C21" w:rsidP="00F8071C">
            <w:pPr>
              <w:widowControl w:val="0"/>
              <w:spacing w:line="276" w:lineRule="auto"/>
              <w:jc w:val="right"/>
              <w:rPr>
                <w:highlight w:val="white"/>
              </w:rPr>
            </w:pPr>
            <w:r>
              <w:rPr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Default="00635C21" w:rsidP="00F8071C">
            <w:pPr>
              <w:widowControl w:val="0"/>
              <w:spacing w:line="276" w:lineRule="auto"/>
              <w:rPr>
                <w:highlight w:val="white"/>
              </w:rPr>
            </w:pPr>
          </w:p>
        </w:tc>
        <w:tc>
          <w:tcPr>
            <w:tcW w:w="6634" w:type="dxa"/>
            <w:vAlign w:val="bottom"/>
          </w:tcPr>
          <w:p w:rsidR="00635C21" w:rsidRDefault="00635C21" w:rsidP="00F8071C">
            <w:pPr>
              <w:widowControl w:val="0"/>
              <w:spacing w:line="276" w:lineRule="auto"/>
              <w:rPr>
                <w:highlight w:val="white"/>
              </w:rPr>
            </w:pPr>
            <w:r>
              <w:rPr>
                <w:highlight w:val="white"/>
              </w:rPr>
              <w:t xml:space="preserve"> г.</w:t>
            </w:r>
          </w:p>
        </w:tc>
      </w:tr>
    </w:tbl>
    <w:p w:rsidR="00635C21" w:rsidRDefault="00635C21" w:rsidP="00635C21">
      <w:pPr>
        <w:widowControl w:val="0"/>
        <w:spacing w:before="240"/>
        <w:rPr>
          <w:highlight w:val="white"/>
        </w:rPr>
      </w:pPr>
      <w:r>
        <w:rPr>
          <w:highlight w:val="white"/>
        </w:rPr>
        <w:t>М.П.</w:t>
      </w:r>
    </w:p>
    <w:p w:rsidR="00635C21" w:rsidRPr="003C139A" w:rsidRDefault="00635C21" w:rsidP="00635C21">
      <w:pPr>
        <w:jc w:val="right"/>
        <w:rPr>
          <w:sz w:val="24"/>
          <w:szCs w:val="24"/>
          <w:highlight w:val="white"/>
        </w:rPr>
      </w:pPr>
      <w:r>
        <w:rPr>
          <w:sz w:val="28"/>
          <w:szCs w:val="28"/>
          <w:highlight w:val="white"/>
        </w:rPr>
        <w:br w:type="page" w:clear="all"/>
      </w:r>
      <w:r w:rsidRPr="003C139A">
        <w:rPr>
          <w:sz w:val="24"/>
          <w:szCs w:val="24"/>
          <w:highlight w:val="white"/>
        </w:rPr>
        <w:lastRenderedPageBreak/>
        <w:t>Образец № 5</w:t>
      </w:r>
    </w:p>
    <w:p w:rsidR="00635C21" w:rsidRDefault="00635C21" w:rsidP="00635C21">
      <w:pPr>
        <w:jc w:val="right"/>
        <w:rPr>
          <w:highlight w:val="white"/>
        </w:rPr>
      </w:pPr>
      <w:r w:rsidRPr="003C139A">
        <w:rPr>
          <w:bCs/>
          <w:sz w:val="24"/>
          <w:szCs w:val="24"/>
          <w:highlight w:val="white"/>
        </w:rPr>
        <w:t xml:space="preserve">к </w:t>
      </w:r>
      <w:hyperlink w:anchor="sub_1000" w:tooltip="#sub_1000" w:history="1">
        <w:r w:rsidRPr="003C139A">
          <w:rPr>
            <w:sz w:val="24"/>
            <w:szCs w:val="24"/>
            <w:highlight w:val="white"/>
          </w:rPr>
          <w:t>административному регламенту</w:t>
        </w:r>
      </w:hyperlink>
    </w:p>
    <w:p w:rsidR="00635C21" w:rsidRDefault="00635C21" w:rsidP="00635C21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Pr="004D1C3D" w:rsidRDefault="00635C21" w:rsidP="00635C21">
      <w:pPr>
        <w:ind w:left="5954"/>
        <w:rPr>
          <w:highlight w:val="white"/>
        </w:rPr>
      </w:pPr>
      <w:r w:rsidRPr="004D1C3D">
        <w:rPr>
          <w:highlight w:val="white"/>
        </w:rPr>
        <w:t>______________________________</w:t>
      </w:r>
    </w:p>
    <w:p w:rsidR="00635C21" w:rsidRPr="004D1C3D" w:rsidRDefault="00635C21" w:rsidP="00635C21">
      <w:pPr>
        <w:ind w:left="5954"/>
        <w:jc w:val="center"/>
        <w:rPr>
          <w:highlight w:val="white"/>
        </w:rPr>
      </w:pPr>
      <w:r w:rsidRPr="004D1C3D">
        <w:rPr>
          <w:highlight w:val="white"/>
        </w:rPr>
        <w:t>(заявитель)</w:t>
      </w:r>
    </w:p>
    <w:p w:rsidR="00635C21" w:rsidRPr="004D1C3D" w:rsidRDefault="00635C21" w:rsidP="00635C21">
      <w:pPr>
        <w:ind w:left="5954"/>
        <w:rPr>
          <w:highlight w:val="white"/>
        </w:rPr>
      </w:pPr>
      <w:r w:rsidRPr="004D1C3D">
        <w:rPr>
          <w:highlight w:val="white"/>
        </w:rPr>
        <w:t>________________________</w:t>
      </w:r>
      <w:r>
        <w:rPr>
          <w:highlight w:val="white"/>
        </w:rPr>
        <w:t>_____</w:t>
      </w:r>
      <w:r w:rsidRPr="004D1C3D">
        <w:rPr>
          <w:highlight w:val="white"/>
        </w:rPr>
        <w:t xml:space="preserve">_ </w:t>
      </w:r>
    </w:p>
    <w:p w:rsidR="00635C21" w:rsidRPr="004D1C3D" w:rsidRDefault="00635C21" w:rsidP="00635C21">
      <w:pPr>
        <w:ind w:left="5954"/>
        <w:jc w:val="center"/>
        <w:rPr>
          <w:highlight w:val="white"/>
        </w:rPr>
      </w:pPr>
      <w:r w:rsidRPr="004D1C3D">
        <w:rPr>
          <w:highlight w:val="white"/>
        </w:rPr>
        <w:t>(адрес заявителя)</w:t>
      </w:r>
    </w:p>
    <w:p w:rsidR="00635C21" w:rsidRPr="004D1C3D" w:rsidRDefault="00635C21" w:rsidP="00635C21">
      <w:pPr>
        <w:jc w:val="center"/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rPr>
          <w:highlight w:val="white"/>
        </w:rPr>
      </w:pP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  <w:r w:rsidRPr="003C139A">
        <w:rPr>
          <w:bCs/>
          <w:sz w:val="24"/>
          <w:szCs w:val="24"/>
          <w:highlight w:val="white"/>
        </w:rPr>
        <w:t>РЕШЕНИЕ</w:t>
      </w:r>
    </w:p>
    <w:p w:rsidR="00635C21" w:rsidRPr="003C139A" w:rsidRDefault="00635C21" w:rsidP="00635C21">
      <w:pPr>
        <w:spacing w:line="216" w:lineRule="auto"/>
        <w:jc w:val="center"/>
        <w:rPr>
          <w:bCs/>
          <w:sz w:val="24"/>
          <w:szCs w:val="24"/>
          <w:highlight w:val="white"/>
        </w:rPr>
      </w:pPr>
      <w:r w:rsidRPr="003C139A">
        <w:rPr>
          <w:bCs/>
          <w:sz w:val="24"/>
          <w:szCs w:val="24"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  <w:r w:rsidRPr="003C139A">
        <w:rPr>
          <w:bCs/>
          <w:sz w:val="24"/>
          <w:szCs w:val="24"/>
          <w:highlight w:val="white"/>
        </w:rPr>
        <w:t>«Согласование проведения переустройства и (или) перепланировки помещения в многоквартирном доме»</w:t>
      </w: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  <w:highlight w:val="white"/>
        </w:rPr>
      </w:pPr>
    </w:p>
    <w:p w:rsidR="00635C21" w:rsidRPr="003C139A" w:rsidRDefault="00635C21" w:rsidP="00635C21">
      <w:pPr>
        <w:ind w:firstLine="709"/>
        <w:jc w:val="both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t> </w:t>
      </w:r>
      <w:r w:rsidRPr="003C139A">
        <w:rPr>
          <w:bCs/>
          <w:sz w:val="24"/>
          <w:szCs w:val="24"/>
          <w:highlight w:val="white"/>
        </w:rPr>
        <w:t xml:space="preserve">По результатам рассмотрения заявления от _________ № _______________ </w:t>
      </w:r>
      <w:r w:rsidRPr="003C139A">
        <w:rPr>
          <w:bCs/>
          <w:sz w:val="24"/>
          <w:szCs w:val="24"/>
          <w:highlight w:val="white"/>
        </w:rPr>
        <w:br/>
        <w:t xml:space="preserve">и приложенных к нему документов, в соответствии </w:t>
      </w:r>
      <w:r w:rsidRPr="003C139A">
        <w:rPr>
          <w:sz w:val="24"/>
          <w:szCs w:val="24"/>
          <w:highlight w:val="white"/>
        </w:rPr>
        <w:t>с Жилищным кодексом</w:t>
      </w:r>
      <w:r w:rsidRPr="003C139A">
        <w:rPr>
          <w:bCs/>
          <w:sz w:val="24"/>
          <w:szCs w:val="24"/>
          <w:highlight w:val="white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828"/>
        <w:gridCol w:w="3543"/>
      </w:tblGrid>
      <w:tr w:rsidR="00635C21" w:rsidRPr="003C139A" w:rsidTr="00F8071C">
        <w:trPr>
          <w:trHeight w:val="5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№</w:t>
            </w:r>
          </w:p>
          <w:p w:rsidR="00635C21" w:rsidRPr="003C139A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пункта административного регламента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Разъяснение причин отказа в предоставлении услуги</w:t>
            </w:r>
          </w:p>
        </w:tc>
      </w:tr>
      <w:tr w:rsidR="00635C21" w:rsidRPr="003C139A" w:rsidTr="00F8071C">
        <w:trPr>
          <w:trHeight w:val="8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3C139A">
              <w:rPr>
                <w:bCs/>
                <w:sz w:val="24"/>
                <w:szCs w:val="24"/>
                <w:highlight w:val="white"/>
              </w:rPr>
              <w:t>Указываются основания такого вывода</w:t>
            </w:r>
          </w:p>
        </w:tc>
      </w:tr>
      <w:tr w:rsidR="00635C21" w:rsidRPr="003C139A" w:rsidTr="00F8071C">
        <w:trPr>
          <w:trHeight w:val="17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3C139A">
              <w:rPr>
                <w:bCs/>
                <w:sz w:val="24"/>
                <w:szCs w:val="24"/>
                <w:highlight w:val="white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635C21" w:rsidRPr="003C139A" w:rsidTr="00F8071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tabs>
                <w:tab w:val="left" w:pos="1440"/>
              </w:tabs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3C139A">
              <w:rPr>
                <w:bCs/>
                <w:sz w:val="24"/>
                <w:szCs w:val="24"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635C21" w:rsidRPr="003C139A" w:rsidTr="00F8071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tabs>
                <w:tab w:val="left" w:pos="1440"/>
              </w:tabs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C21" w:rsidRPr="003C139A" w:rsidRDefault="00635C21" w:rsidP="00F8071C">
            <w:pPr>
              <w:rPr>
                <w:sz w:val="24"/>
                <w:szCs w:val="24"/>
                <w:highlight w:val="white"/>
              </w:rPr>
            </w:pPr>
            <w:r w:rsidRPr="003C139A">
              <w:rPr>
                <w:bCs/>
                <w:sz w:val="24"/>
                <w:szCs w:val="24"/>
                <w:highlight w:val="white"/>
              </w:rPr>
              <w:t>Указываются основания такого вывода</w:t>
            </w:r>
          </w:p>
        </w:tc>
      </w:tr>
    </w:tbl>
    <w:p w:rsidR="00635C21" w:rsidRPr="003C139A" w:rsidRDefault="00635C21" w:rsidP="00635C21">
      <w:pPr>
        <w:widowControl w:val="0"/>
        <w:ind w:firstLine="567"/>
        <w:jc w:val="both"/>
        <w:rPr>
          <w:rFonts w:ascii="Courier New" w:hAnsi="Courier New" w:cs="Courier New"/>
          <w:sz w:val="24"/>
          <w:szCs w:val="24"/>
          <w:highlight w:val="white"/>
        </w:rPr>
      </w:pPr>
    </w:p>
    <w:p w:rsidR="00635C21" w:rsidRPr="003C139A" w:rsidRDefault="00635C21" w:rsidP="00635C21">
      <w:pPr>
        <w:ind w:firstLine="709"/>
        <w:jc w:val="both"/>
        <w:rPr>
          <w:bCs/>
          <w:sz w:val="24"/>
          <w:szCs w:val="24"/>
          <w:highlight w:val="white"/>
        </w:rPr>
      </w:pPr>
      <w:r w:rsidRPr="003C139A">
        <w:rPr>
          <w:bCs/>
          <w:sz w:val="24"/>
          <w:szCs w:val="24"/>
          <w:highlight w:val="white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highlight w:val="white"/>
        </w:rPr>
      </w:pPr>
      <w:r w:rsidRPr="003C139A">
        <w:rPr>
          <w:bCs/>
          <w:sz w:val="24"/>
          <w:szCs w:val="24"/>
          <w:highlight w:val="white"/>
        </w:rPr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highlight w:val="white"/>
        </w:rPr>
      </w:pP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highlight w:val="white"/>
        </w:rPr>
      </w:pPr>
    </w:p>
    <w:p w:rsidR="00635C21" w:rsidRPr="003C139A" w:rsidRDefault="00635C21" w:rsidP="00635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highlight w:val="white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2976"/>
      </w:tblGrid>
      <w:tr w:rsidR="00635C21" w:rsidRPr="003C139A" w:rsidTr="00F8071C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635C21" w:rsidRPr="003C139A" w:rsidTr="00F8071C">
        <w:tc>
          <w:tcPr>
            <w:tcW w:w="4139" w:type="dxa"/>
            <w:gridSpan w:val="7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(должность лица,</w:t>
            </w:r>
            <w:r w:rsidRPr="003C139A">
              <w:rPr>
                <w:sz w:val="24"/>
                <w:szCs w:val="24"/>
                <w:highlight w:val="white"/>
                <w:lang w:val="en-US"/>
              </w:rPr>
              <w:t xml:space="preserve"> </w:t>
            </w:r>
            <w:r w:rsidRPr="003C139A">
              <w:rPr>
                <w:sz w:val="24"/>
                <w:szCs w:val="24"/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(расшифровка подписи)</w:t>
            </w:r>
          </w:p>
        </w:tc>
      </w:tr>
      <w:tr w:rsidR="00635C21" w:rsidRPr="003C139A" w:rsidTr="00F8071C">
        <w:tc>
          <w:tcPr>
            <w:tcW w:w="170" w:type="dxa"/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  <w:p w:rsidR="00635C21" w:rsidRPr="003C139A" w:rsidRDefault="00635C21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6067" w:type="dxa"/>
            <w:gridSpan w:val="5"/>
            <w:vAlign w:val="bottom"/>
          </w:tcPr>
          <w:p w:rsidR="00635C21" w:rsidRPr="003C139A" w:rsidRDefault="00635C21" w:rsidP="00F8071C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3C139A">
              <w:rPr>
                <w:sz w:val="24"/>
                <w:szCs w:val="24"/>
                <w:highlight w:val="white"/>
              </w:rPr>
              <w:t xml:space="preserve"> г.</w:t>
            </w:r>
          </w:p>
        </w:tc>
      </w:tr>
    </w:tbl>
    <w:p w:rsidR="00635C21" w:rsidRPr="003C139A" w:rsidRDefault="00635C21" w:rsidP="00635C21">
      <w:pPr>
        <w:widowControl w:val="0"/>
        <w:spacing w:before="240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t>М.П.</w:t>
      </w:r>
    </w:p>
    <w:p w:rsidR="00635C21" w:rsidRPr="003C139A" w:rsidRDefault="00635C21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Default="003C139A" w:rsidP="00635C21">
      <w:pPr>
        <w:rPr>
          <w:sz w:val="24"/>
          <w:szCs w:val="24"/>
          <w:highlight w:val="white"/>
        </w:rPr>
      </w:pPr>
    </w:p>
    <w:p w:rsidR="003C139A" w:rsidRPr="003C139A" w:rsidRDefault="003C139A" w:rsidP="00635C21">
      <w:pPr>
        <w:rPr>
          <w:sz w:val="24"/>
          <w:szCs w:val="24"/>
          <w:highlight w:val="white"/>
        </w:rPr>
      </w:pPr>
    </w:p>
    <w:p w:rsidR="00635C21" w:rsidRPr="003C139A" w:rsidRDefault="00635C21" w:rsidP="00635C21">
      <w:pPr>
        <w:jc w:val="right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lastRenderedPageBreak/>
        <w:t>Образец № 6</w:t>
      </w:r>
    </w:p>
    <w:p w:rsidR="00635C21" w:rsidRPr="003C139A" w:rsidRDefault="00635C21" w:rsidP="00635C21">
      <w:pPr>
        <w:widowControl w:val="0"/>
        <w:tabs>
          <w:tab w:val="left" w:pos="6237"/>
          <w:tab w:val="left" w:pos="6946"/>
        </w:tabs>
        <w:ind w:firstLine="5812"/>
        <w:jc w:val="right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t>к административному регламенту</w:t>
      </w:r>
    </w:p>
    <w:p w:rsidR="00635C21" w:rsidRDefault="00635C21" w:rsidP="00635C21">
      <w:pPr>
        <w:spacing w:after="10" w:line="248" w:lineRule="auto"/>
        <w:ind w:left="3453" w:right="56" w:hanging="10"/>
        <w:jc w:val="right"/>
        <w:rPr>
          <w:highlight w:val="white"/>
        </w:rPr>
      </w:pPr>
    </w:p>
    <w:p w:rsidR="00635C21" w:rsidRDefault="00635C21" w:rsidP="00635C21">
      <w:pPr>
        <w:spacing w:after="10" w:line="248" w:lineRule="auto"/>
        <w:ind w:left="5245" w:right="56" w:hanging="992"/>
        <w:jc w:val="right"/>
        <w:rPr>
          <w:highlight w:val="white"/>
        </w:rPr>
      </w:pPr>
      <w:r w:rsidRPr="003C139A">
        <w:rPr>
          <w:sz w:val="24"/>
          <w:szCs w:val="24"/>
          <w:highlight w:val="white"/>
        </w:rPr>
        <w:t>кому:</w:t>
      </w:r>
      <w:r>
        <w:rPr>
          <w:highlight w:val="white"/>
        </w:rPr>
        <w:t xml:space="preserve"> ___________________________________ </w:t>
      </w:r>
    </w:p>
    <w:p w:rsidR="00635C21" w:rsidRDefault="00635C21" w:rsidP="00635C21">
      <w:pPr>
        <w:spacing w:after="10" w:line="248" w:lineRule="auto"/>
        <w:ind w:left="5245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635C21" w:rsidRDefault="00635C21" w:rsidP="00635C21">
      <w:pPr>
        <w:spacing w:after="1" w:line="237" w:lineRule="auto"/>
        <w:ind w:left="5245" w:right="56" w:firstLine="18"/>
        <w:jc w:val="center"/>
        <w:rPr>
          <w:highlight w:val="white"/>
        </w:rPr>
      </w:pPr>
      <w:r>
        <w:rPr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635C21" w:rsidRDefault="00635C21" w:rsidP="00635C21">
      <w:pPr>
        <w:spacing w:after="1" w:line="237" w:lineRule="auto"/>
        <w:ind w:left="5245" w:right="56" w:firstLine="18"/>
        <w:rPr>
          <w:highlight w:val="white"/>
        </w:rPr>
      </w:pPr>
    </w:p>
    <w:p w:rsidR="00635C21" w:rsidRDefault="00635C21" w:rsidP="00635C21">
      <w:pPr>
        <w:spacing w:after="10" w:line="248" w:lineRule="auto"/>
        <w:ind w:left="5245" w:right="56" w:hanging="992"/>
        <w:jc w:val="right"/>
        <w:rPr>
          <w:highlight w:val="white"/>
        </w:rPr>
      </w:pPr>
      <w:r w:rsidRPr="003C139A">
        <w:rPr>
          <w:sz w:val="24"/>
          <w:szCs w:val="24"/>
          <w:highlight w:val="white"/>
        </w:rPr>
        <w:t>от кого:</w:t>
      </w:r>
      <w:r>
        <w:rPr>
          <w:highlight w:val="white"/>
        </w:rPr>
        <w:t xml:space="preserve"> ___________________________________ </w:t>
      </w:r>
    </w:p>
    <w:p w:rsidR="00635C21" w:rsidRDefault="00635C21" w:rsidP="00635C21">
      <w:pPr>
        <w:spacing w:after="1" w:line="237" w:lineRule="auto"/>
        <w:ind w:left="5245" w:right="56" w:firstLine="18"/>
        <w:jc w:val="right"/>
        <w:rPr>
          <w:highlight w:val="white"/>
        </w:rPr>
      </w:pPr>
      <w:r>
        <w:rPr>
          <w:highlight w:val="white"/>
        </w:rPr>
        <w:t>___________________________________</w:t>
      </w:r>
    </w:p>
    <w:p w:rsidR="00635C21" w:rsidRDefault="00635C21" w:rsidP="00635C21">
      <w:pPr>
        <w:ind w:left="5245" w:right="56" w:hanging="10"/>
        <w:jc w:val="center"/>
        <w:rPr>
          <w:highlight w:val="white"/>
        </w:rPr>
      </w:pPr>
      <w:r>
        <w:rPr>
          <w:highlight w:val="white"/>
        </w:rPr>
        <w:t>(полное наименование, ИНН,</w:t>
      </w:r>
    </w:p>
    <w:p w:rsidR="00635C21" w:rsidRDefault="00635C21" w:rsidP="00635C21">
      <w:pPr>
        <w:ind w:left="5245" w:right="56" w:hanging="10"/>
        <w:jc w:val="center"/>
        <w:rPr>
          <w:highlight w:val="white"/>
        </w:rPr>
      </w:pPr>
      <w:r>
        <w:rPr>
          <w:highlight w:val="white"/>
        </w:rPr>
        <w:t>ОГРН юридического лица)</w:t>
      </w:r>
    </w:p>
    <w:p w:rsidR="00635C21" w:rsidRDefault="00635C21" w:rsidP="00635C21">
      <w:pPr>
        <w:spacing w:after="10" w:line="248" w:lineRule="auto"/>
        <w:ind w:left="5245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635C21" w:rsidRDefault="00635C21" w:rsidP="00635C21">
      <w:pPr>
        <w:ind w:left="5245" w:right="56" w:hanging="10"/>
        <w:jc w:val="center"/>
        <w:rPr>
          <w:highlight w:val="white"/>
        </w:rPr>
      </w:pPr>
      <w:r>
        <w:rPr>
          <w:highlight w:val="white"/>
        </w:rPr>
        <w:t>(контактный телефон, электронная почта,</w:t>
      </w:r>
    </w:p>
    <w:p w:rsidR="00635C21" w:rsidRDefault="00635C21" w:rsidP="00635C21">
      <w:pPr>
        <w:ind w:left="5245" w:right="56" w:hanging="10"/>
        <w:jc w:val="center"/>
        <w:rPr>
          <w:highlight w:val="white"/>
        </w:rPr>
      </w:pPr>
      <w:r>
        <w:rPr>
          <w:highlight w:val="white"/>
        </w:rPr>
        <w:t>почтовый адрес</w:t>
      </w:r>
      <w:r>
        <w:rPr>
          <w:i/>
          <w:highlight w:val="white"/>
        </w:rPr>
        <w:t>)</w:t>
      </w:r>
    </w:p>
    <w:p w:rsidR="00635C21" w:rsidRDefault="00635C21" w:rsidP="00635C21">
      <w:pPr>
        <w:spacing w:after="10" w:line="248" w:lineRule="auto"/>
        <w:ind w:left="5245" w:right="56" w:hanging="10"/>
        <w:jc w:val="right"/>
        <w:rPr>
          <w:highlight w:val="white"/>
        </w:rPr>
      </w:pPr>
      <w:r>
        <w:rPr>
          <w:highlight w:val="white"/>
        </w:rPr>
        <w:t xml:space="preserve">___________________________________ </w:t>
      </w:r>
    </w:p>
    <w:p w:rsidR="00635C21" w:rsidRDefault="00635C21" w:rsidP="00635C21">
      <w:pPr>
        <w:spacing w:after="1" w:line="237" w:lineRule="auto"/>
        <w:ind w:left="5245" w:right="56"/>
        <w:jc w:val="center"/>
        <w:rPr>
          <w:highlight w:val="white"/>
        </w:rPr>
      </w:pPr>
      <w:r>
        <w:rPr>
          <w:highlight w:val="white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лица)</w:t>
      </w:r>
    </w:p>
    <w:p w:rsidR="00635C21" w:rsidRDefault="00635C21" w:rsidP="00635C21">
      <w:pPr>
        <w:ind w:left="5245" w:right="56"/>
        <w:rPr>
          <w:highlight w:val="white"/>
        </w:rPr>
      </w:pPr>
      <w:r>
        <w:rPr>
          <w:highlight w:val="white"/>
        </w:rPr>
        <w:t xml:space="preserve">_________________________________ </w:t>
      </w:r>
    </w:p>
    <w:p w:rsidR="00635C21" w:rsidRDefault="00635C21" w:rsidP="00635C21">
      <w:pPr>
        <w:ind w:left="5245" w:right="56" w:hanging="10"/>
        <w:jc w:val="center"/>
        <w:rPr>
          <w:highlight w:val="white"/>
        </w:rPr>
      </w:pPr>
      <w:r>
        <w:rPr>
          <w:highlight w:val="white"/>
        </w:rPr>
        <w:t>(данные представителя заявителя)</w:t>
      </w:r>
    </w:p>
    <w:p w:rsidR="00635C21" w:rsidRDefault="00635C21" w:rsidP="00635C21">
      <w:pPr>
        <w:rPr>
          <w:highlight w:val="white"/>
        </w:rPr>
      </w:pPr>
    </w:p>
    <w:p w:rsidR="00635C21" w:rsidRDefault="00635C21" w:rsidP="00635C21">
      <w:pPr>
        <w:jc w:val="center"/>
        <w:rPr>
          <w:sz w:val="28"/>
          <w:szCs w:val="28"/>
          <w:highlight w:val="white"/>
        </w:rPr>
      </w:pPr>
    </w:p>
    <w:p w:rsidR="00635C21" w:rsidRPr="003C139A" w:rsidRDefault="00635C21" w:rsidP="00635C21">
      <w:pPr>
        <w:jc w:val="center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t>Заявление</w:t>
      </w:r>
    </w:p>
    <w:p w:rsidR="00635C21" w:rsidRPr="003C139A" w:rsidRDefault="00635C21" w:rsidP="00635C21">
      <w:pPr>
        <w:ind w:firstLine="708"/>
        <w:jc w:val="both"/>
        <w:rPr>
          <w:sz w:val="24"/>
          <w:szCs w:val="24"/>
          <w:highlight w:val="white"/>
        </w:rPr>
      </w:pPr>
    </w:p>
    <w:p w:rsidR="00635C21" w:rsidRPr="003C139A" w:rsidRDefault="00635C21" w:rsidP="00635C21">
      <w:pPr>
        <w:ind w:firstLine="708"/>
        <w:jc w:val="both"/>
        <w:rPr>
          <w:sz w:val="24"/>
          <w:szCs w:val="24"/>
          <w:highlight w:val="white"/>
        </w:rPr>
      </w:pPr>
      <w:r w:rsidRPr="003C139A">
        <w:rPr>
          <w:sz w:val="24"/>
          <w:szCs w:val="24"/>
          <w:highlight w:val="white"/>
        </w:rPr>
        <w:t>В связи с приостановлением предоставления муниципальной услуги «</w:t>
      </w:r>
      <w:r w:rsidRPr="003C139A">
        <w:rPr>
          <w:bCs/>
          <w:sz w:val="24"/>
          <w:szCs w:val="24"/>
          <w:highlight w:val="white"/>
        </w:rPr>
        <w:t>Согласование проведения переустройства и (или) перепланировки помещения в многоквартирном доме</w:t>
      </w:r>
      <w:r w:rsidRPr="003C139A">
        <w:rPr>
          <w:sz w:val="24"/>
          <w:szCs w:val="24"/>
          <w:highlight w:val="white"/>
        </w:rPr>
        <w:t xml:space="preserve">», прошу к обращению №_________ от __________ приобщить следующие документы (сведения): </w:t>
      </w:r>
    </w:p>
    <w:p w:rsidR="00635C21" w:rsidRPr="004F01D0" w:rsidRDefault="00635C21" w:rsidP="00635C21">
      <w:pPr>
        <w:ind w:firstLine="708"/>
        <w:jc w:val="both"/>
        <w:rPr>
          <w:highlight w:val="white"/>
        </w:rPr>
      </w:pPr>
    </w:p>
    <w:p w:rsidR="00635C21" w:rsidRPr="004F01D0" w:rsidRDefault="00635C21" w:rsidP="00635C21">
      <w:pPr>
        <w:pStyle w:val="af"/>
        <w:numPr>
          <w:ilvl w:val="0"/>
          <w:numId w:val="3"/>
        </w:numPr>
        <w:spacing w:after="0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4F01D0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4F01D0">
        <w:rPr>
          <w:rFonts w:ascii="Times New Roman" w:hAnsi="Times New Roman"/>
          <w:sz w:val="24"/>
          <w:szCs w:val="24"/>
          <w:highlight w:val="white"/>
        </w:rPr>
        <w:t>___________________;</w:t>
      </w:r>
    </w:p>
    <w:p w:rsidR="00635C21" w:rsidRPr="004F01D0" w:rsidRDefault="00635C21" w:rsidP="00635C21">
      <w:pPr>
        <w:pStyle w:val="af"/>
        <w:numPr>
          <w:ilvl w:val="0"/>
          <w:numId w:val="3"/>
        </w:numPr>
        <w:spacing w:after="0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4F01D0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4F01D0">
        <w:rPr>
          <w:rFonts w:ascii="Times New Roman" w:hAnsi="Times New Roman"/>
          <w:sz w:val="24"/>
          <w:szCs w:val="24"/>
          <w:highlight w:val="white"/>
        </w:rPr>
        <w:t>__________;</w:t>
      </w:r>
    </w:p>
    <w:p w:rsidR="00635C21" w:rsidRPr="004F01D0" w:rsidRDefault="00635C21" w:rsidP="00635C21">
      <w:pPr>
        <w:pStyle w:val="af"/>
        <w:numPr>
          <w:ilvl w:val="0"/>
          <w:numId w:val="3"/>
        </w:numPr>
        <w:spacing w:after="0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4F01D0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4F01D0">
        <w:rPr>
          <w:rFonts w:ascii="Times New Roman" w:hAnsi="Times New Roman"/>
          <w:sz w:val="24"/>
          <w:szCs w:val="24"/>
          <w:highlight w:val="white"/>
        </w:rPr>
        <w:t>____;</w:t>
      </w:r>
    </w:p>
    <w:p w:rsidR="00635C21" w:rsidRPr="004F01D0" w:rsidRDefault="00635C21" w:rsidP="00635C21">
      <w:pPr>
        <w:pStyle w:val="af"/>
        <w:numPr>
          <w:ilvl w:val="0"/>
          <w:numId w:val="3"/>
        </w:numPr>
        <w:spacing w:after="0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4F01D0">
        <w:rPr>
          <w:rFonts w:ascii="Times New Roman" w:hAnsi="Times New Roman"/>
          <w:sz w:val="24"/>
          <w:szCs w:val="24"/>
          <w:highlight w:val="white"/>
        </w:rPr>
        <w:t>________________________________________________________</w:t>
      </w:r>
      <w:r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4F01D0">
        <w:rPr>
          <w:rFonts w:ascii="Times New Roman" w:hAnsi="Times New Roman"/>
          <w:sz w:val="24"/>
          <w:szCs w:val="24"/>
          <w:highlight w:val="white"/>
        </w:rPr>
        <w:t>________.</w:t>
      </w:r>
    </w:p>
    <w:p w:rsidR="00635C21" w:rsidRPr="004F01D0" w:rsidRDefault="00635C21" w:rsidP="00635C21">
      <w:pPr>
        <w:jc w:val="both"/>
        <w:rPr>
          <w:highlight w:val="white"/>
        </w:rPr>
      </w:pPr>
      <w:r w:rsidRPr="004F01D0">
        <w:rPr>
          <w:highlight w:val="white"/>
        </w:rPr>
        <w:t xml:space="preserve"> </w:t>
      </w:r>
    </w:p>
    <w:p w:rsidR="00635C21" w:rsidRPr="004F01D0" w:rsidRDefault="00635C21" w:rsidP="00635C21">
      <w:pPr>
        <w:jc w:val="both"/>
        <w:rPr>
          <w:highlight w:val="white"/>
        </w:rPr>
      </w:pPr>
    </w:p>
    <w:p w:rsidR="00635C21" w:rsidRPr="004F01D0" w:rsidRDefault="00635C21" w:rsidP="00635C21">
      <w:pPr>
        <w:jc w:val="both"/>
        <w:rPr>
          <w:highlight w:val="white"/>
        </w:rPr>
      </w:pPr>
    </w:p>
    <w:p w:rsidR="00635C21" w:rsidRPr="003C139A" w:rsidRDefault="00635C21" w:rsidP="00635C21">
      <w:pPr>
        <w:jc w:val="both"/>
        <w:rPr>
          <w:sz w:val="24"/>
          <w:szCs w:val="24"/>
          <w:highlight w:val="white"/>
        </w:rPr>
      </w:pPr>
      <w:r w:rsidRPr="003C139A">
        <w:rPr>
          <w:b/>
          <w:sz w:val="24"/>
          <w:szCs w:val="24"/>
          <w:highlight w:val="white"/>
        </w:rPr>
        <w:t>Дата</w:t>
      </w:r>
      <w:r w:rsidRPr="003C139A">
        <w:rPr>
          <w:sz w:val="24"/>
          <w:szCs w:val="24"/>
          <w:highlight w:val="white"/>
        </w:rPr>
        <w:t xml:space="preserve"> ______________                                                                                     </w:t>
      </w:r>
      <w:r w:rsidRPr="003C139A">
        <w:rPr>
          <w:b/>
          <w:sz w:val="24"/>
          <w:szCs w:val="24"/>
          <w:highlight w:val="white"/>
        </w:rPr>
        <w:t xml:space="preserve"> Подпись </w:t>
      </w:r>
      <w:r w:rsidRPr="003C139A">
        <w:rPr>
          <w:sz w:val="24"/>
          <w:szCs w:val="24"/>
          <w:highlight w:val="white"/>
        </w:rPr>
        <w:t>__________</w:t>
      </w:r>
    </w:p>
    <w:p w:rsidR="00635C21" w:rsidRPr="003C139A" w:rsidRDefault="00635C21" w:rsidP="00635C21">
      <w:pPr>
        <w:widowControl w:val="0"/>
        <w:rPr>
          <w:sz w:val="24"/>
          <w:szCs w:val="24"/>
          <w:highlight w:val="white"/>
        </w:rPr>
      </w:pPr>
    </w:p>
    <w:p w:rsidR="00635C21" w:rsidRPr="003C139A" w:rsidRDefault="00635C21" w:rsidP="00635C21">
      <w:pPr>
        <w:widowControl w:val="0"/>
        <w:rPr>
          <w:sz w:val="24"/>
          <w:szCs w:val="24"/>
          <w:highlight w:val="white"/>
        </w:rPr>
      </w:pPr>
    </w:p>
    <w:p w:rsidR="00635C21" w:rsidRPr="007C1F15" w:rsidRDefault="00635C21" w:rsidP="00635C2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bCs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default" r:id="rId13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E9F" w:rsidRDefault="00E47E9F" w:rsidP="00762166">
      <w:r>
        <w:separator/>
      </w:r>
    </w:p>
  </w:endnote>
  <w:endnote w:type="continuationSeparator" w:id="0">
    <w:p w:rsidR="00E47E9F" w:rsidRDefault="00E47E9F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E9F" w:rsidRDefault="00E47E9F" w:rsidP="00762166">
      <w:r>
        <w:separator/>
      </w:r>
    </w:p>
  </w:footnote>
  <w:footnote w:type="continuationSeparator" w:id="0">
    <w:p w:rsidR="00E47E9F" w:rsidRDefault="00E47E9F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4293AF8"/>
    <w:multiLevelType w:val="hybridMultilevel"/>
    <w:tmpl w:val="1AF696BA"/>
    <w:lvl w:ilvl="0" w:tplc="E0BE8E1E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2E613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9850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642EB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58E73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26FA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E2C2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F4AA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66B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D0665"/>
    <w:multiLevelType w:val="hybridMultilevel"/>
    <w:tmpl w:val="1BDC068C"/>
    <w:lvl w:ilvl="0" w:tplc="AAB8DB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7C8F10">
      <w:start w:val="1"/>
      <w:numFmt w:val="lowerLetter"/>
      <w:lvlText w:val="%2."/>
      <w:lvlJc w:val="left"/>
      <w:pPr>
        <w:ind w:left="1440" w:hanging="360"/>
      </w:pPr>
    </w:lvl>
    <w:lvl w:ilvl="2" w:tplc="FFDE9CCC">
      <w:start w:val="1"/>
      <w:numFmt w:val="lowerRoman"/>
      <w:lvlText w:val="%3."/>
      <w:lvlJc w:val="right"/>
      <w:pPr>
        <w:ind w:left="2160" w:hanging="180"/>
      </w:pPr>
    </w:lvl>
    <w:lvl w:ilvl="3" w:tplc="E2A4430C">
      <w:start w:val="1"/>
      <w:numFmt w:val="decimal"/>
      <w:lvlText w:val="%4."/>
      <w:lvlJc w:val="left"/>
      <w:pPr>
        <w:ind w:left="2880" w:hanging="360"/>
      </w:pPr>
    </w:lvl>
    <w:lvl w:ilvl="4" w:tplc="6E74F142">
      <w:start w:val="1"/>
      <w:numFmt w:val="lowerLetter"/>
      <w:lvlText w:val="%5."/>
      <w:lvlJc w:val="left"/>
      <w:pPr>
        <w:ind w:left="3600" w:hanging="360"/>
      </w:pPr>
    </w:lvl>
    <w:lvl w:ilvl="5" w:tplc="FE385482">
      <w:start w:val="1"/>
      <w:numFmt w:val="lowerRoman"/>
      <w:lvlText w:val="%6."/>
      <w:lvlJc w:val="right"/>
      <w:pPr>
        <w:ind w:left="4320" w:hanging="180"/>
      </w:pPr>
    </w:lvl>
    <w:lvl w:ilvl="6" w:tplc="5BB82D56">
      <w:start w:val="1"/>
      <w:numFmt w:val="decimal"/>
      <w:lvlText w:val="%7."/>
      <w:lvlJc w:val="left"/>
      <w:pPr>
        <w:ind w:left="5040" w:hanging="360"/>
      </w:pPr>
    </w:lvl>
    <w:lvl w:ilvl="7" w:tplc="911AFBB8">
      <w:start w:val="1"/>
      <w:numFmt w:val="lowerLetter"/>
      <w:lvlText w:val="%8."/>
      <w:lvlJc w:val="left"/>
      <w:pPr>
        <w:ind w:left="5760" w:hanging="360"/>
      </w:pPr>
    </w:lvl>
    <w:lvl w:ilvl="8" w:tplc="55645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c5d0589c-d0dc-4d38-a023-55362f48fe3f"/>
  </w:docVars>
  <w:rsids>
    <w:rsidRoot w:val="00635C21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05471"/>
    <w:rsid w:val="00133511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139A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73CA9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35C21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E67B6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47E9F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DD1F09-5D2C-4BAB-B38A-7B6733CB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635C2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635C2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9">
    <w:basedOn w:val="a"/>
    <w:next w:val="aa"/>
    <w:link w:val="ab"/>
    <w:qFormat/>
    <w:rsid w:val="00635C21"/>
    <w:pPr>
      <w:jc w:val="center"/>
    </w:pPr>
    <w:rPr>
      <w:sz w:val="28"/>
      <w:szCs w:val="24"/>
    </w:rPr>
  </w:style>
  <w:style w:type="paragraph" w:styleId="ac">
    <w:name w:val="Body Text"/>
    <w:basedOn w:val="a"/>
    <w:link w:val="ad"/>
    <w:rsid w:val="00635C21"/>
    <w:pPr>
      <w:jc w:val="both"/>
    </w:pPr>
    <w:rPr>
      <w:sz w:val="28"/>
      <w:szCs w:val="24"/>
      <w:lang w:val="x-none" w:eastAsia="x-none"/>
    </w:rPr>
  </w:style>
  <w:style w:type="character" w:customStyle="1" w:styleId="ad">
    <w:name w:val="Основной текст Знак"/>
    <w:link w:val="ac"/>
    <w:rsid w:val="00635C21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ConsPlusNonformat">
    <w:name w:val="ConsPlusNonformat"/>
    <w:qFormat/>
    <w:rsid w:val="00635C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635C21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e">
    <w:name w:val="Strong"/>
    <w:uiPriority w:val="22"/>
    <w:qFormat/>
    <w:rsid w:val="00635C21"/>
    <w:rPr>
      <w:b/>
      <w:bCs/>
    </w:rPr>
  </w:style>
  <w:style w:type="character" w:customStyle="1" w:styleId="ab">
    <w:name w:val="Название Знак"/>
    <w:link w:val="a9"/>
    <w:rsid w:val="00635C21"/>
    <w:rPr>
      <w:sz w:val="28"/>
      <w:szCs w:val="24"/>
    </w:rPr>
  </w:style>
  <w:style w:type="paragraph" w:styleId="af">
    <w:name w:val="List Paragraph"/>
    <w:aliases w:val="ТЗ список,Абзац списка нумерованный"/>
    <w:basedOn w:val="a"/>
    <w:link w:val="af0"/>
    <w:qFormat/>
    <w:rsid w:val="00635C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635C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635C21"/>
    <w:rPr>
      <w:rFonts w:ascii="Courier New" w:eastAsia="Times New Roman" w:hAnsi="Courier New"/>
      <w:lang w:val="x-none" w:eastAsia="x-none"/>
    </w:rPr>
  </w:style>
  <w:style w:type="paragraph" w:customStyle="1" w:styleId="ConsPlusTitle">
    <w:name w:val="ConsPlusTitle"/>
    <w:rsid w:val="00635C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">
    <w:name w:val="Heading"/>
    <w:rsid w:val="00635C2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635C21"/>
    <w:rPr>
      <w:rFonts w:ascii="Arial" w:eastAsia="Times New Roman" w:hAnsi="Arial" w:cs="Arial"/>
    </w:rPr>
  </w:style>
  <w:style w:type="character" w:customStyle="1" w:styleId="af0">
    <w:name w:val="Абзац списка Знак"/>
    <w:aliases w:val="ТЗ список Знак,Абзац списка нумерованный Знак"/>
    <w:link w:val="af"/>
    <w:qFormat/>
    <w:locked/>
    <w:rsid w:val="00635C21"/>
    <w:rPr>
      <w:rFonts w:eastAsia="Times New Roman"/>
      <w:sz w:val="22"/>
      <w:szCs w:val="22"/>
      <w:lang w:val="x-none" w:eastAsia="x-none"/>
    </w:rPr>
  </w:style>
  <w:style w:type="paragraph" w:customStyle="1" w:styleId="Standard">
    <w:name w:val="Standard"/>
    <w:qFormat/>
    <w:rsid w:val="00635C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paragraph" w:customStyle="1" w:styleId="af1">
    <w:name w:val="Абзац списка;ТЗ список;Абзац списка нумерованный"/>
    <w:qFormat/>
    <w:rsid w:val="00635C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ds-markdown-paragraph">
    <w:name w:val="ds-markdown-paragraph"/>
    <w:basedOn w:val="a"/>
    <w:rsid w:val="00635C21"/>
    <w:pPr>
      <w:spacing w:before="100" w:beforeAutospacing="1" w:after="100" w:afterAutospacing="1"/>
    </w:pPr>
    <w:rPr>
      <w:sz w:val="24"/>
      <w:szCs w:val="24"/>
    </w:rPr>
  </w:style>
  <w:style w:type="paragraph" w:styleId="aa">
    <w:name w:val="Title"/>
    <w:basedOn w:val="a"/>
    <w:next w:val="a"/>
    <w:link w:val="af2"/>
    <w:uiPriority w:val="10"/>
    <w:qFormat/>
    <w:rsid w:val="00635C2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2">
    <w:name w:val="Заголовок Знак"/>
    <w:link w:val="aa"/>
    <w:uiPriority w:val="10"/>
    <w:rsid w:val="00635C21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75049&amp;dst=8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5049&amp;dst=84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5049&amp;dst=8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72d50da3-4547-4de1-9882-cc8359a6b9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72d50da3-4547-4de1-9882-cc8359a6b914.dot</Template>
  <TotalTime>0</TotalTime>
  <Pages>22</Pages>
  <Words>6419</Words>
  <Characters>36591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2026-08-28T14:02:00Z</cp:lastPrinted>
  <dcterms:created xsi:type="dcterms:W3CDTF">2026-08-31T12:11:00Z</dcterms:created>
  <dcterms:modified xsi:type="dcterms:W3CDTF">2026-08-31T12:15:00Z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c5d0589c-d0dc-4d38-a023-55362f48fe3f</vt:lpwstr>
  </property>
</Properties>
</file>