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874B43" w:rsidP="00DF59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DF59AC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DF59AC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874B43" w:rsidP="00DF59AC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DF59AC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DF59AC">
      <w:pPr>
        <w:jc w:val="center"/>
        <w:rPr>
          <w:sz w:val="24"/>
        </w:rPr>
      </w:pPr>
    </w:p>
    <w:p w:rsidR="00762166" w:rsidRDefault="009F2909" w:rsidP="00DF59AC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762166">
        <w:rPr>
          <w:sz w:val="24"/>
        </w:rPr>
        <w:t xml:space="preserve">от </w:t>
      </w:r>
      <w:r w:rsidR="00A562A5">
        <w:rPr>
          <w:sz w:val="24"/>
        </w:rPr>
        <w:t>20/08/</w:t>
      </w:r>
      <w:proofErr w:type="gramStart"/>
      <w:r w:rsidR="00A562A5">
        <w:rPr>
          <w:sz w:val="24"/>
        </w:rPr>
        <w:t>2026  №</w:t>
      </w:r>
      <w:proofErr w:type="gramEnd"/>
      <w:r w:rsidR="00A562A5">
        <w:rPr>
          <w:sz w:val="24"/>
        </w:rPr>
        <w:t xml:space="preserve"> 2514</w:t>
      </w:r>
    </w:p>
    <w:p w:rsidR="00DF59AC" w:rsidRPr="00DF59AC" w:rsidRDefault="00DF59AC" w:rsidP="00DF59AC">
      <w:pPr>
        <w:rPr>
          <w:sz w:val="24"/>
        </w:rPr>
      </w:pPr>
      <w:r>
        <w:rPr>
          <w:b/>
          <w:caps/>
          <w:sz w:val="22"/>
        </w:rPr>
        <w:t xml:space="preserve">                         </w:t>
      </w:r>
    </w:p>
    <w:p w:rsidR="00DF59AC" w:rsidRDefault="00DF59AC" w:rsidP="00DF59AC">
      <w:pPr>
        <w:pStyle w:val="ab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</w:t>
      </w:r>
      <w:r>
        <w:rPr>
          <w:bCs/>
          <w:kern w:val="36"/>
        </w:rPr>
        <w:t>административного регламента по</w:t>
      </w:r>
    </w:p>
    <w:p w:rsidR="00DF59AC" w:rsidRDefault="00DF59AC" w:rsidP="00DF59AC">
      <w:pPr>
        <w:pStyle w:val="ab"/>
        <w:rPr>
          <w:bCs/>
          <w:kern w:val="36"/>
        </w:rPr>
      </w:pPr>
      <w:r w:rsidRPr="00F93205">
        <w:rPr>
          <w:bCs/>
          <w:kern w:val="36"/>
        </w:rPr>
        <w:t xml:space="preserve">предоставлению муниципальной услуги </w:t>
      </w:r>
      <w:r w:rsidRPr="002F24CB">
        <w:rPr>
          <w:bCs/>
          <w:kern w:val="36"/>
        </w:rPr>
        <w:t>«</w:t>
      </w:r>
      <w:r>
        <w:rPr>
          <w:bCs/>
          <w:kern w:val="36"/>
        </w:rPr>
        <w:t>Установление</w:t>
      </w:r>
    </w:p>
    <w:p w:rsidR="00DF59AC" w:rsidRDefault="00DF59AC" w:rsidP="00DF59AC">
      <w:pPr>
        <w:pStyle w:val="ab"/>
        <w:rPr>
          <w:bCs/>
          <w:kern w:val="36"/>
        </w:rPr>
      </w:pPr>
      <w:r w:rsidRPr="00FF445B">
        <w:rPr>
          <w:bCs/>
          <w:kern w:val="36"/>
        </w:rPr>
        <w:t>публичного сервитута в</w:t>
      </w:r>
      <w:r>
        <w:rPr>
          <w:bCs/>
          <w:kern w:val="36"/>
        </w:rPr>
        <w:t xml:space="preserve"> отношении земельных участков и</w:t>
      </w:r>
    </w:p>
    <w:p w:rsidR="00DF59AC" w:rsidRDefault="00DF59AC" w:rsidP="00DF59AC">
      <w:pPr>
        <w:pStyle w:val="ab"/>
        <w:rPr>
          <w:bCs/>
          <w:kern w:val="36"/>
        </w:rPr>
      </w:pPr>
      <w:r w:rsidRPr="00FF445B">
        <w:rPr>
          <w:bCs/>
          <w:kern w:val="36"/>
        </w:rPr>
        <w:t xml:space="preserve">(или) земель, </w:t>
      </w:r>
      <w:r>
        <w:rPr>
          <w:bCs/>
          <w:kern w:val="36"/>
        </w:rPr>
        <w:t>расположенных на территории</w:t>
      </w:r>
    </w:p>
    <w:p w:rsidR="00DF59AC" w:rsidRDefault="00DF59AC" w:rsidP="00DF59AC">
      <w:pPr>
        <w:pStyle w:val="ab"/>
        <w:rPr>
          <w:bCs/>
          <w:kern w:val="36"/>
        </w:rPr>
      </w:pPr>
      <w:r w:rsidRPr="00FF445B">
        <w:rPr>
          <w:bCs/>
          <w:kern w:val="36"/>
        </w:rPr>
        <w:t xml:space="preserve">муниципального образования </w:t>
      </w:r>
      <w:proofErr w:type="spellStart"/>
      <w:r>
        <w:rPr>
          <w:bCs/>
          <w:kern w:val="36"/>
        </w:rPr>
        <w:t>Сосновоборский</w:t>
      </w:r>
      <w:proofErr w:type="spellEnd"/>
      <w:r>
        <w:rPr>
          <w:bCs/>
          <w:kern w:val="36"/>
        </w:rPr>
        <w:t xml:space="preserve"> городской</w:t>
      </w:r>
    </w:p>
    <w:p w:rsidR="00DF59AC" w:rsidRPr="00730AF9" w:rsidRDefault="00DF59AC" w:rsidP="00DF59AC">
      <w:pPr>
        <w:pStyle w:val="ab"/>
        <w:rPr>
          <w:bCs/>
          <w:kern w:val="36"/>
        </w:rPr>
      </w:pPr>
      <w:r>
        <w:rPr>
          <w:bCs/>
          <w:kern w:val="36"/>
        </w:rPr>
        <w:t>округ</w:t>
      </w:r>
      <w:r w:rsidRPr="00FF445B">
        <w:rPr>
          <w:bCs/>
          <w:kern w:val="36"/>
        </w:rPr>
        <w:t xml:space="preserve"> Ленинградской области</w:t>
      </w:r>
      <w:r>
        <w:rPr>
          <w:bCs/>
          <w:kern w:val="36"/>
        </w:rPr>
        <w:t xml:space="preserve"> </w:t>
      </w:r>
      <w:r w:rsidRPr="00730AF9">
        <w:rPr>
          <w:bCs/>
          <w:kern w:val="36"/>
        </w:rPr>
        <w:t xml:space="preserve">(государственная собственность </w:t>
      </w:r>
    </w:p>
    <w:p w:rsidR="00DF59AC" w:rsidRDefault="00DF59AC" w:rsidP="00DF59AC">
      <w:pPr>
        <w:pStyle w:val="ab"/>
        <w:rPr>
          <w:bCs/>
          <w:kern w:val="36"/>
        </w:rPr>
      </w:pPr>
      <w:r w:rsidRPr="00730AF9">
        <w:rPr>
          <w:bCs/>
          <w:kern w:val="36"/>
        </w:rPr>
        <w:t>на которые не разграничена)</w:t>
      </w:r>
      <w:r w:rsidRPr="00FF445B">
        <w:rPr>
          <w:bCs/>
          <w:kern w:val="36"/>
        </w:rPr>
        <w:t>, для их использования в</w:t>
      </w:r>
    </w:p>
    <w:p w:rsidR="00DF59AC" w:rsidRDefault="00DF59AC" w:rsidP="00DF59AC">
      <w:pPr>
        <w:pStyle w:val="ab"/>
        <w:rPr>
          <w:bCs/>
          <w:kern w:val="36"/>
        </w:rPr>
      </w:pPr>
      <w:r w:rsidRPr="00FF445B">
        <w:rPr>
          <w:bCs/>
          <w:kern w:val="36"/>
        </w:rPr>
        <w:t xml:space="preserve">целях, предусмотренных подпунктами 1-7 пункта 4 </w:t>
      </w:r>
    </w:p>
    <w:p w:rsidR="00DF59AC" w:rsidRPr="002F24CB" w:rsidRDefault="00DF59AC" w:rsidP="00DF59AC">
      <w:pPr>
        <w:pStyle w:val="ab"/>
        <w:rPr>
          <w:bCs/>
          <w:kern w:val="36"/>
        </w:rPr>
      </w:pPr>
      <w:r w:rsidRPr="00FF445B">
        <w:rPr>
          <w:bCs/>
          <w:kern w:val="36"/>
        </w:rPr>
        <w:t>статьи 23 Земельного кодекса Российской Федерации</w:t>
      </w:r>
      <w:r w:rsidRPr="00577E4A">
        <w:rPr>
          <w:bCs/>
          <w:kern w:val="36"/>
        </w:rPr>
        <w:t>»</w:t>
      </w:r>
    </w:p>
    <w:p w:rsidR="00DF59AC" w:rsidRDefault="00DF59AC" w:rsidP="00DF59AC">
      <w:pPr>
        <w:pStyle w:val="ab"/>
        <w:tabs>
          <w:tab w:val="left" w:pos="1134"/>
        </w:tabs>
        <w:jc w:val="both"/>
      </w:pPr>
    </w:p>
    <w:p w:rsidR="00DF59AC" w:rsidRDefault="00DF59AC" w:rsidP="00DF59AC">
      <w:pPr>
        <w:pStyle w:val="ab"/>
        <w:tabs>
          <w:tab w:val="left" w:pos="1134"/>
        </w:tabs>
        <w:jc w:val="both"/>
      </w:pPr>
    </w:p>
    <w:p w:rsidR="00DF59AC" w:rsidRDefault="00DF59AC" w:rsidP="00DF59AC">
      <w:pPr>
        <w:pStyle w:val="ab"/>
        <w:tabs>
          <w:tab w:val="left" w:pos="1134"/>
        </w:tabs>
        <w:jc w:val="both"/>
      </w:pPr>
    </w:p>
    <w:p w:rsidR="00DF59AC" w:rsidRPr="006C15F7" w:rsidRDefault="00DF59AC" w:rsidP="00DF59AC">
      <w:pPr>
        <w:pStyle w:val="ab"/>
        <w:tabs>
          <w:tab w:val="left" w:pos="1134"/>
        </w:tabs>
        <w:jc w:val="both"/>
      </w:pPr>
      <w:r>
        <w:tab/>
      </w:r>
      <w:r w:rsidRPr="006C15F7">
        <w:t xml:space="preserve">В соответствии с </w:t>
      </w:r>
      <w:r w:rsidRPr="006C15F7">
        <w:rPr>
          <w:lang w:eastAsia="en-US"/>
        </w:rPr>
        <w:t xml:space="preserve">Земельным кодексом Российской Федерации, </w:t>
      </w:r>
      <w:r w:rsidRPr="007F2954">
        <w:rPr>
          <w:rFonts w:eastAsia="Calibri"/>
        </w:rPr>
        <w:t>Федеральным законом от 13.07.2015 № 218-ФЗ «О государственной регистрации недвижимости»,</w:t>
      </w:r>
      <w:r w:rsidRPr="006C15F7">
        <w:rPr>
          <w:rFonts w:eastAsia="Calibri"/>
        </w:rPr>
        <w:t xml:space="preserve"> </w:t>
      </w:r>
      <w:r w:rsidRPr="006C15F7"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6D74B8">
        <w:t>Федеральн</w:t>
      </w:r>
      <w:r>
        <w:t>ым</w:t>
      </w:r>
      <w:r w:rsidRPr="006D74B8">
        <w:t xml:space="preserve"> закон</w:t>
      </w:r>
      <w:r>
        <w:t>ом</w:t>
      </w:r>
      <w:r w:rsidRPr="006D74B8">
        <w:t xml:space="preserve"> от 27</w:t>
      </w:r>
      <w:r>
        <w:t>.07.</w:t>
      </w:r>
      <w:r w:rsidRPr="006D74B8">
        <w:t>2010 года</w:t>
      </w:r>
      <w:r>
        <w:t xml:space="preserve"> </w:t>
      </w:r>
      <w:r w:rsidRPr="006D74B8">
        <w:t>№</w:t>
      </w:r>
      <w:r>
        <w:t> </w:t>
      </w:r>
      <w:r w:rsidRPr="006D74B8">
        <w:t>210-ФЗ «Об организации предоставления государственных и муниципальных услуг»</w:t>
      </w:r>
      <w:r>
        <w:t xml:space="preserve">, </w:t>
      </w:r>
      <w:r w:rsidRPr="00C011E1">
        <w:t>распоряжением Правительства Ленинградской области от 28.12.2015 № 585-р (ред. от 25.01.2024)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  <w:r>
        <w:t xml:space="preserve">, </w:t>
      </w:r>
      <w:r w:rsidRPr="006C15F7">
        <w:rPr>
          <w:lang w:eastAsia="en-US"/>
        </w:rPr>
        <w:t xml:space="preserve">администрация </w:t>
      </w:r>
      <w:proofErr w:type="spellStart"/>
      <w:r w:rsidRPr="006C15F7">
        <w:rPr>
          <w:lang w:eastAsia="en-US"/>
        </w:rPr>
        <w:t>Сосновоборского</w:t>
      </w:r>
      <w:proofErr w:type="spellEnd"/>
      <w:r w:rsidRPr="006C15F7">
        <w:rPr>
          <w:lang w:eastAsia="en-US"/>
        </w:rPr>
        <w:t xml:space="preserve"> городского округа </w:t>
      </w:r>
      <w:r w:rsidRPr="006C15F7">
        <w:rPr>
          <w:b/>
          <w:lang w:eastAsia="en-US"/>
        </w:rPr>
        <w:t>п о с т а н о в л я е т:</w:t>
      </w:r>
    </w:p>
    <w:p w:rsidR="00DF59AC" w:rsidRPr="00F93205" w:rsidRDefault="00DF59AC" w:rsidP="00DF59AC">
      <w:pPr>
        <w:pStyle w:val="ab"/>
        <w:tabs>
          <w:tab w:val="left" w:pos="851"/>
          <w:tab w:val="left" w:pos="1134"/>
        </w:tabs>
        <w:jc w:val="both"/>
      </w:pPr>
    </w:p>
    <w:p w:rsidR="00DF59AC" w:rsidRPr="006C15F7" w:rsidRDefault="00DF59AC" w:rsidP="00DF59AC">
      <w:pPr>
        <w:pStyle w:val="ab"/>
        <w:jc w:val="both"/>
      </w:pPr>
      <w:r>
        <w:tab/>
      </w:r>
      <w:r w:rsidRPr="006C15F7">
        <w:t>1. Утвердить административный регламент по предоставлению муниципальной услуги «</w:t>
      </w:r>
      <w:r w:rsidRPr="00FF445B">
        <w:rPr>
          <w:bCs/>
          <w:kern w:val="36"/>
        </w:rPr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proofErr w:type="spellStart"/>
      <w:r>
        <w:rPr>
          <w:bCs/>
          <w:kern w:val="36"/>
        </w:rPr>
        <w:t>Сосновоборский</w:t>
      </w:r>
      <w:proofErr w:type="spellEnd"/>
      <w:r>
        <w:rPr>
          <w:bCs/>
          <w:kern w:val="36"/>
        </w:rPr>
        <w:t xml:space="preserve"> городской округ</w:t>
      </w:r>
      <w:r w:rsidRPr="00FF445B">
        <w:rPr>
          <w:bCs/>
          <w:kern w:val="36"/>
        </w:rPr>
        <w:t xml:space="preserve"> Ленинградской области</w:t>
      </w:r>
      <w:r>
        <w:rPr>
          <w:bCs/>
          <w:kern w:val="36"/>
        </w:rPr>
        <w:t xml:space="preserve"> (государственная собственность на которые не разграничена)</w:t>
      </w:r>
      <w:r w:rsidRPr="00FF445B">
        <w:rPr>
          <w:bCs/>
          <w:kern w:val="36"/>
        </w:rPr>
        <w:t>, для их использования в целях, предусмотренных подпунктами 1-7 пункта 4 статьи 23 Земельного кодекса Российской Федерации</w:t>
      </w:r>
      <w:r w:rsidRPr="00577E4A">
        <w:rPr>
          <w:bCs/>
          <w:kern w:val="36"/>
        </w:rPr>
        <w:t>»</w:t>
      </w:r>
      <w:r w:rsidRPr="006C15F7">
        <w:t xml:space="preserve"> (Приложение).</w:t>
      </w:r>
    </w:p>
    <w:p w:rsidR="00DF59AC" w:rsidRDefault="00DF59AC" w:rsidP="00DF59AC">
      <w:pPr>
        <w:pStyle w:val="ab"/>
        <w:ind w:firstLine="708"/>
        <w:jc w:val="both"/>
      </w:pPr>
    </w:p>
    <w:p w:rsidR="00DF59AC" w:rsidRDefault="00DF59AC" w:rsidP="00DF59AC">
      <w:pPr>
        <w:pStyle w:val="ab"/>
        <w:ind w:firstLine="708"/>
        <w:jc w:val="both"/>
      </w:pPr>
      <w:r>
        <w:t xml:space="preserve">2. </w:t>
      </w:r>
      <w:r w:rsidRPr="00125791">
        <w:t xml:space="preserve">Признать утратившим силу постановление администрации </w:t>
      </w:r>
      <w:proofErr w:type="spellStart"/>
      <w:r w:rsidRPr="00125791">
        <w:t>Сосновоборского</w:t>
      </w:r>
      <w:proofErr w:type="spellEnd"/>
      <w:r w:rsidRPr="00125791">
        <w:t xml:space="preserve"> городского округа от </w:t>
      </w:r>
      <w:r>
        <w:t>14.11.2024 № 2821</w:t>
      </w:r>
      <w:r w:rsidRPr="0011453E">
        <w:t xml:space="preserve"> «</w:t>
      </w:r>
      <w:r w:rsidRPr="00FF445B">
        <w:rPr>
          <w:bCs/>
          <w:kern w:val="36"/>
        </w:rPr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proofErr w:type="spellStart"/>
      <w:r>
        <w:rPr>
          <w:bCs/>
          <w:kern w:val="36"/>
        </w:rPr>
        <w:t>Сосновоборский</w:t>
      </w:r>
      <w:proofErr w:type="spellEnd"/>
      <w:r>
        <w:rPr>
          <w:bCs/>
          <w:kern w:val="36"/>
        </w:rPr>
        <w:t xml:space="preserve"> городской округ</w:t>
      </w:r>
      <w:r w:rsidRPr="00FF445B">
        <w:rPr>
          <w:bCs/>
          <w:kern w:val="36"/>
        </w:rPr>
        <w:t xml:space="preserve">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11453E">
        <w:rPr>
          <w:bCs/>
          <w:color w:val="1D1B11"/>
        </w:rPr>
        <w:t>»</w:t>
      </w:r>
      <w:r>
        <w:t>.</w:t>
      </w:r>
    </w:p>
    <w:p w:rsidR="00DF59AC" w:rsidRDefault="00DF59AC" w:rsidP="00DF59AC">
      <w:pPr>
        <w:pStyle w:val="ab"/>
        <w:tabs>
          <w:tab w:val="left" w:pos="709"/>
        </w:tabs>
        <w:jc w:val="both"/>
        <w:rPr>
          <w:rFonts w:eastAsia="Calibri"/>
        </w:rPr>
      </w:pPr>
      <w:r>
        <w:rPr>
          <w:rFonts w:eastAsia="Calibri"/>
        </w:rPr>
        <w:tab/>
      </w:r>
    </w:p>
    <w:p w:rsidR="00DF59AC" w:rsidRPr="006C15F7" w:rsidRDefault="00DF59AC" w:rsidP="00DF59AC">
      <w:pPr>
        <w:pStyle w:val="ab"/>
        <w:tabs>
          <w:tab w:val="left" w:pos="709"/>
        </w:tabs>
        <w:jc w:val="both"/>
        <w:rPr>
          <w:rFonts w:eastAsia="Calibri"/>
        </w:rPr>
      </w:pPr>
      <w:r>
        <w:rPr>
          <w:rFonts w:eastAsia="Calibri"/>
        </w:rPr>
        <w:tab/>
        <w:t xml:space="preserve">3. </w:t>
      </w:r>
      <w:r w:rsidRPr="006C15F7">
        <w:rPr>
          <w:rFonts w:eastAsia="Calibri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DF59AC" w:rsidRPr="006C15F7" w:rsidRDefault="00DF59AC" w:rsidP="00DF59AC">
      <w:pPr>
        <w:pStyle w:val="ab"/>
        <w:tabs>
          <w:tab w:val="left" w:pos="851"/>
        </w:tabs>
        <w:jc w:val="both"/>
      </w:pPr>
      <w:r>
        <w:lastRenderedPageBreak/>
        <w:tab/>
        <w:t>4</w:t>
      </w:r>
      <w:r w:rsidRPr="006C15F7">
        <w:t xml:space="preserve">. 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C15F7">
        <w:t>Сосновоборского</w:t>
      </w:r>
      <w:proofErr w:type="spellEnd"/>
      <w:r w:rsidRPr="006C15F7">
        <w:t xml:space="preserve"> городского округа.</w:t>
      </w:r>
    </w:p>
    <w:p w:rsidR="00DF59AC" w:rsidRDefault="00DF59AC" w:rsidP="00DF59AC">
      <w:pPr>
        <w:pStyle w:val="ab"/>
        <w:tabs>
          <w:tab w:val="left" w:pos="851"/>
        </w:tabs>
        <w:jc w:val="both"/>
        <w:rPr>
          <w:rFonts w:eastAsia="Calibri"/>
        </w:rPr>
      </w:pPr>
      <w:r>
        <w:rPr>
          <w:rFonts w:eastAsia="Calibri"/>
        </w:rPr>
        <w:tab/>
      </w:r>
    </w:p>
    <w:p w:rsidR="00DF59AC" w:rsidRPr="006C15F7" w:rsidRDefault="00DF59AC" w:rsidP="00DF59AC">
      <w:pPr>
        <w:pStyle w:val="ab"/>
        <w:tabs>
          <w:tab w:val="left" w:pos="851"/>
        </w:tabs>
        <w:jc w:val="both"/>
        <w:rPr>
          <w:rFonts w:eastAsia="Calibri"/>
        </w:rPr>
      </w:pPr>
      <w:r>
        <w:rPr>
          <w:rFonts w:eastAsia="Calibri"/>
        </w:rPr>
        <w:tab/>
        <w:t>5</w:t>
      </w:r>
      <w:r w:rsidRPr="006C15F7">
        <w:rPr>
          <w:rFonts w:eastAsia="Calibri"/>
        </w:rPr>
        <w:t>. Настоящее постановление вступает в силу со дня официального обнародования.</w:t>
      </w:r>
    </w:p>
    <w:p w:rsidR="00DF59AC" w:rsidRDefault="00DF59AC" w:rsidP="00DF59AC">
      <w:pPr>
        <w:pStyle w:val="ab"/>
        <w:tabs>
          <w:tab w:val="left" w:pos="851"/>
        </w:tabs>
        <w:jc w:val="both"/>
        <w:rPr>
          <w:rFonts w:eastAsia="Calibri"/>
        </w:rPr>
      </w:pPr>
      <w:r>
        <w:rPr>
          <w:rFonts w:eastAsia="Calibri"/>
        </w:rPr>
        <w:tab/>
      </w:r>
    </w:p>
    <w:p w:rsidR="00DF59AC" w:rsidRPr="006C15F7" w:rsidRDefault="00DF59AC" w:rsidP="00DF59AC">
      <w:pPr>
        <w:pStyle w:val="ab"/>
        <w:tabs>
          <w:tab w:val="left" w:pos="851"/>
        </w:tabs>
        <w:jc w:val="both"/>
        <w:rPr>
          <w:rFonts w:eastAsia="Calibri"/>
        </w:rPr>
      </w:pPr>
      <w:r>
        <w:rPr>
          <w:rFonts w:eastAsia="Calibri"/>
        </w:rPr>
        <w:tab/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DF59AC" w:rsidRDefault="00DF59AC" w:rsidP="00DF59AC">
      <w:pPr>
        <w:pStyle w:val="ab"/>
        <w:tabs>
          <w:tab w:val="left" w:pos="1134"/>
        </w:tabs>
      </w:pPr>
    </w:p>
    <w:p w:rsidR="00DF59AC" w:rsidRDefault="00DF59AC" w:rsidP="00DF59AC">
      <w:pPr>
        <w:pStyle w:val="ab"/>
      </w:pPr>
    </w:p>
    <w:p w:rsidR="00DF59AC" w:rsidRPr="00F93205" w:rsidRDefault="00DF59AC" w:rsidP="00DF59AC">
      <w:pPr>
        <w:pStyle w:val="ab"/>
      </w:pPr>
    </w:p>
    <w:p w:rsidR="00DF59AC" w:rsidRDefault="00DF59AC" w:rsidP="00DF59AC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DF59AC" w:rsidRPr="00F93205" w:rsidRDefault="00DF59AC" w:rsidP="00DF59AC">
      <w:pPr>
        <w:pStyle w:val="ab"/>
      </w:pPr>
      <w:proofErr w:type="spellStart"/>
      <w:r w:rsidRPr="00461C4A">
        <w:t>Сосновоборского</w:t>
      </w:r>
      <w:proofErr w:type="spellEnd"/>
      <w:r w:rsidRPr="00461C4A">
        <w:t xml:space="preserve"> городского округа</w:t>
      </w:r>
      <w:r w:rsidRPr="00461C4A">
        <w:tab/>
      </w:r>
      <w:r w:rsidRPr="00461C4A">
        <w:tab/>
      </w:r>
      <w:r>
        <w:t xml:space="preserve">           </w:t>
      </w:r>
      <w:r w:rsidRPr="00461C4A">
        <w:t xml:space="preserve">               </w:t>
      </w:r>
      <w:r>
        <w:t xml:space="preserve">                           С.Г. Лютиков</w:t>
      </w: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DF59AC" w:rsidRDefault="00DF59AC" w:rsidP="00DF59AC">
      <w:pPr>
        <w:pStyle w:val="ab"/>
        <w:rPr>
          <w:sz w:val="12"/>
          <w:szCs w:val="16"/>
        </w:rPr>
      </w:pPr>
    </w:p>
    <w:p w:rsidR="003A4F81" w:rsidRDefault="003A4F81" w:rsidP="00DF59AC">
      <w:pPr>
        <w:pStyle w:val="ab"/>
        <w:jc w:val="right"/>
      </w:pPr>
    </w:p>
    <w:p w:rsidR="003A4F81" w:rsidRDefault="003A4F81" w:rsidP="00DF59AC">
      <w:pPr>
        <w:pStyle w:val="ab"/>
        <w:jc w:val="right"/>
      </w:pPr>
    </w:p>
    <w:p w:rsidR="00DF59AC" w:rsidRPr="00F93205" w:rsidRDefault="00DF59AC" w:rsidP="00DF59AC">
      <w:pPr>
        <w:pStyle w:val="ab"/>
        <w:jc w:val="right"/>
      </w:pPr>
      <w:bookmarkStart w:id="0" w:name="_GoBack"/>
      <w:bookmarkEnd w:id="0"/>
      <w:r w:rsidRPr="00F93205">
        <w:lastRenderedPageBreak/>
        <w:t>УТВЕРЖДЕН</w:t>
      </w:r>
    </w:p>
    <w:p w:rsidR="00DF59AC" w:rsidRPr="00F93205" w:rsidRDefault="00DF59AC" w:rsidP="00DF59AC">
      <w:pPr>
        <w:pStyle w:val="ab"/>
        <w:jc w:val="right"/>
      </w:pPr>
      <w:r w:rsidRPr="00F93205">
        <w:t xml:space="preserve">                                                                                              постановлением администрации </w:t>
      </w:r>
    </w:p>
    <w:p w:rsidR="00DF59AC" w:rsidRPr="00F93205" w:rsidRDefault="00DF59AC" w:rsidP="00DF59AC">
      <w:pPr>
        <w:pStyle w:val="ab"/>
        <w:jc w:val="right"/>
      </w:pPr>
      <w:r w:rsidRPr="00F93205">
        <w:t xml:space="preserve">                                                                                      Сосновоборского городского округа </w:t>
      </w:r>
    </w:p>
    <w:p w:rsidR="00DF59AC" w:rsidRPr="00F93205" w:rsidRDefault="00DF59AC" w:rsidP="00DF59AC">
      <w:pPr>
        <w:pStyle w:val="ab"/>
        <w:jc w:val="right"/>
      </w:pPr>
      <w:r>
        <w:t>о</w:t>
      </w:r>
      <w:r w:rsidRPr="00F93205">
        <w:t>т</w:t>
      </w:r>
      <w:r>
        <w:t xml:space="preserve"> </w:t>
      </w:r>
      <w:r w:rsidR="00A562A5">
        <w:t>20/08/2026 № 2514</w:t>
      </w:r>
    </w:p>
    <w:p w:rsidR="00DF59AC" w:rsidRDefault="00DF59AC" w:rsidP="00DF59AC">
      <w:pPr>
        <w:pStyle w:val="ab"/>
        <w:jc w:val="right"/>
      </w:pPr>
      <w:r w:rsidRPr="00F93205">
        <w:t xml:space="preserve">                                                                                              </w:t>
      </w:r>
    </w:p>
    <w:p w:rsidR="00DF59AC" w:rsidRPr="00F93205" w:rsidRDefault="00DF59AC" w:rsidP="00DF59AC">
      <w:pPr>
        <w:pStyle w:val="ab"/>
        <w:jc w:val="right"/>
      </w:pPr>
      <w:r w:rsidRPr="00F93205">
        <w:t xml:space="preserve"> (Приложение)</w:t>
      </w:r>
    </w:p>
    <w:p w:rsidR="00DF59AC" w:rsidRPr="00F93205" w:rsidRDefault="00DF59AC" w:rsidP="00DF59AC">
      <w:pPr>
        <w:pStyle w:val="ab"/>
        <w:jc w:val="center"/>
        <w:rPr>
          <w:b/>
        </w:rPr>
      </w:pPr>
    </w:p>
    <w:p w:rsidR="00DF59AC" w:rsidRDefault="00DF59AC" w:rsidP="00DF59AC">
      <w:pPr>
        <w:pStyle w:val="ab"/>
        <w:jc w:val="center"/>
        <w:rPr>
          <w:b/>
        </w:rPr>
      </w:pPr>
    </w:p>
    <w:p w:rsidR="00DF59AC" w:rsidRPr="00CB3BC6" w:rsidRDefault="00DF59AC" w:rsidP="00DF59AC">
      <w:pPr>
        <w:pStyle w:val="ab"/>
        <w:jc w:val="center"/>
      </w:pPr>
      <w:r w:rsidRPr="00C011E1">
        <w:t>Административный регламент</w:t>
      </w:r>
    </w:p>
    <w:p w:rsidR="00DF59AC" w:rsidRDefault="00DF59AC" w:rsidP="00DF59AC">
      <w:pPr>
        <w:pStyle w:val="ab"/>
        <w:jc w:val="center"/>
        <w:rPr>
          <w:bCs/>
          <w:kern w:val="36"/>
        </w:rPr>
      </w:pPr>
      <w:r w:rsidRPr="00CB3BC6">
        <w:t xml:space="preserve">администрации муниципального образования </w:t>
      </w:r>
      <w:r w:rsidRPr="00424141">
        <w:t xml:space="preserve">Сосновоборский городской округ </w:t>
      </w:r>
      <w:r w:rsidRPr="00012664">
        <w:t>Ленинградской области по предоставлению муниципальной услуги «</w:t>
      </w:r>
      <w:r w:rsidRPr="00FF445B">
        <w:rPr>
          <w:bCs/>
          <w:kern w:val="36"/>
        </w:rPr>
        <w:t>Установление публичного сервитута</w:t>
      </w:r>
    </w:p>
    <w:p w:rsidR="00DF59AC" w:rsidRDefault="00DF59AC" w:rsidP="00DF59AC">
      <w:pPr>
        <w:pStyle w:val="ab"/>
        <w:jc w:val="center"/>
        <w:rPr>
          <w:bCs/>
          <w:kern w:val="36"/>
        </w:rPr>
      </w:pPr>
      <w:r w:rsidRPr="00FF445B">
        <w:rPr>
          <w:bCs/>
          <w:kern w:val="36"/>
        </w:rPr>
        <w:t>в отношении земельных участков и (или) земель,</w:t>
      </w:r>
      <w:r>
        <w:rPr>
          <w:bCs/>
          <w:kern w:val="36"/>
        </w:rPr>
        <w:t xml:space="preserve"> </w:t>
      </w:r>
      <w:r w:rsidRPr="00FF445B">
        <w:rPr>
          <w:bCs/>
          <w:kern w:val="36"/>
        </w:rPr>
        <w:t>расположенных на территории муниципального образования</w:t>
      </w:r>
      <w:r>
        <w:rPr>
          <w:bCs/>
          <w:kern w:val="36"/>
        </w:rPr>
        <w:t xml:space="preserve"> Сосновоборский городской округ</w:t>
      </w:r>
      <w:r w:rsidRPr="00FF445B">
        <w:rPr>
          <w:bCs/>
          <w:kern w:val="36"/>
        </w:rPr>
        <w:t xml:space="preserve"> Ленинградской области</w:t>
      </w:r>
      <w:r>
        <w:rPr>
          <w:bCs/>
          <w:kern w:val="36"/>
        </w:rPr>
        <w:t xml:space="preserve"> (государственная собственность на которые не разграничена)</w:t>
      </w:r>
      <w:r w:rsidRPr="00FF445B">
        <w:rPr>
          <w:bCs/>
          <w:kern w:val="36"/>
        </w:rPr>
        <w:t>,</w:t>
      </w:r>
    </w:p>
    <w:p w:rsidR="00DF59AC" w:rsidRPr="00012664" w:rsidRDefault="00DF59AC" w:rsidP="00DF59AC">
      <w:pPr>
        <w:pStyle w:val="ab"/>
        <w:jc w:val="center"/>
      </w:pPr>
      <w:r w:rsidRPr="00FF445B">
        <w:rPr>
          <w:bCs/>
          <w:kern w:val="36"/>
        </w:rPr>
        <w:t>для их использования в целях, предусмотренных</w:t>
      </w:r>
      <w:r>
        <w:rPr>
          <w:bCs/>
          <w:kern w:val="36"/>
        </w:rPr>
        <w:t xml:space="preserve"> </w:t>
      </w:r>
      <w:r w:rsidRPr="00FF445B">
        <w:rPr>
          <w:bCs/>
          <w:kern w:val="36"/>
        </w:rPr>
        <w:t>подпунктами 1-7 пункта 4 статьи 23 Земельного кодекса Российской Федерации</w:t>
      </w:r>
      <w:r w:rsidRPr="00577E4A">
        <w:rPr>
          <w:bCs/>
          <w:kern w:val="36"/>
        </w:rPr>
        <w:t>»</w:t>
      </w:r>
    </w:p>
    <w:p w:rsidR="00DF59AC" w:rsidRDefault="00DF59AC" w:rsidP="00DF59A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012664">
        <w:rPr>
          <w:rFonts w:ascii="Times New Roman" w:hAnsi="Times New Roman"/>
          <w:sz w:val="24"/>
          <w:szCs w:val="24"/>
        </w:rPr>
        <w:t>(Сокращенное наименование: «</w:t>
      </w:r>
      <w:r w:rsidRPr="007F2954"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земельного участка</w:t>
      </w:r>
      <w:r w:rsidRPr="007F2954">
        <w:rPr>
          <w:sz w:val="24"/>
          <w:szCs w:val="24"/>
        </w:rPr>
        <w:t xml:space="preserve"> </w:t>
      </w:r>
      <w:r w:rsidRPr="007F2954">
        <w:rPr>
          <w:rFonts w:ascii="Times New Roman" w:hAnsi="Times New Roman" w:cs="Times New Roman"/>
          <w:sz w:val="24"/>
          <w:szCs w:val="24"/>
        </w:rPr>
        <w:t>в целях статьи 23 Земельного кодекса Российской Федерации</w:t>
      </w:r>
      <w:r w:rsidRPr="00012664">
        <w:rPr>
          <w:rFonts w:ascii="Times New Roman" w:hAnsi="Times New Roman"/>
          <w:sz w:val="24"/>
          <w:szCs w:val="24"/>
        </w:rPr>
        <w:t xml:space="preserve">») </w:t>
      </w:r>
    </w:p>
    <w:p w:rsidR="00DF59AC" w:rsidRPr="00012664" w:rsidRDefault="00DF59AC" w:rsidP="00DF59A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012664">
        <w:rPr>
          <w:rFonts w:ascii="Times New Roman" w:hAnsi="Times New Roman"/>
          <w:sz w:val="24"/>
          <w:szCs w:val="24"/>
        </w:rPr>
        <w:t>(далее – муниципальная услуга, административный регламент)</w:t>
      </w:r>
    </w:p>
    <w:p w:rsidR="00DF59AC" w:rsidRPr="00F93205" w:rsidRDefault="00DF59AC" w:rsidP="00DF59A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F59AC" w:rsidRDefault="00DF59AC" w:rsidP="00DF59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59AC" w:rsidRPr="004E7F2B" w:rsidRDefault="00DF59AC" w:rsidP="00DF59AC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7F2B">
        <w:rPr>
          <w:rFonts w:ascii="Times New Roman" w:hAnsi="Times New Roman"/>
          <w:sz w:val="24"/>
          <w:szCs w:val="24"/>
        </w:rPr>
        <w:t>1.1. Предмет регулирования.</w:t>
      </w:r>
    </w:p>
    <w:p w:rsidR="00DF59AC" w:rsidRPr="004E7F2B" w:rsidRDefault="00DF59AC" w:rsidP="00DF59AC">
      <w:pPr>
        <w:ind w:firstLine="709"/>
        <w:jc w:val="both"/>
        <w:rPr>
          <w:color w:val="000000"/>
          <w:sz w:val="24"/>
          <w:szCs w:val="24"/>
        </w:rPr>
      </w:pPr>
      <w:r w:rsidRPr="004E7F2B">
        <w:rPr>
          <w:color w:val="000000"/>
          <w:sz w:val="24"/>
          <w:szCs w:val="24"/>
        </w:rPr>
        <w:t>Административный регламент устанавливает порядок и стандарт предоставления муниципальной услуги.</w:t>
      </w:r>
    </w:p>
    <w:p w:rsidR="00DF59AC" w:rsidRPr="004E7F2B" w:rsidRDefault="00DF59AC" w:rsidP="00DF59AC">
      <w:pPr>
        <w:pStyle w:val="ConsPlusNormal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DF59AC" w:rsidRPr="004E7F2B" w:rsidRDefault="00DF59AC" w:rsidP="00DF59AC">
      <w:pPr>
        <w:ind w:firstLine="709"/>
        <w:jc w:val="both"/>
        <w:rPr>
          <w:color w:val="000000"/>
          <w:sz w:val="24"/>
          <w:szCs w:val="24"/>
        </w:rPr>
      </w:pPr>
      <w:r w:rsidRPr="004E7F2B">
        <w:rPr>
          <w:color w:val="000000"/>
          <w:sz w:val="24"/>
          <w:szCs w:val="24"/>
        </w:rPr>
        <w:t>Муниципальная услуга предоставляется: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 xml:space="preserve"> от имени юридических лиц: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DF59AC" w:rsidRPr="004E7F2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E7F2B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E7F2B">
        <w:rPr>
          <w:rFonts w:ascii="Times New Roman" w:hAnsi="Times New Roman" w:cs="Times New Roman"/>
          <w:sz w:val="24"/>
          <w:szCs w:val="24"/>
        </w:rPr>
        <w:t xml:space="preserve"> и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E7F2B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E7F2B">
        <w:rPr>
          <w:rFonts w:ascii="Times New Roman" w:hAnsi="Times New Roman" w:cs="Times New Roman"/>
          <w:sz w:val="24"/>
          <w:szCs w:val="24"/>
        </w:rPr>
        <w:t xml:space="preserve">(далее – Единый портал, ЕПГУ). 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59AC" w:rsidRPr="004E7F2B" w:rsidRDefault="00DF59AC" w:rsidP="00DF59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7F2B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Наименование муниципальной услуги: 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земельных участков и (или) земель, расположенных на территории муниципального образования Сосновоборский городской округ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 (сокращенное наименование: Установление публичного сервитута в отношении земельного участка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целях статьи 23 Земельного кодекса Российской Федерации»).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Сосновоборский городской округ Ленинградской области (далее - ОМСУ).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установлении публичного сервитута (приложение к настоящему административному регламенту - образец 4);</w:t>
      </w:r>
    </w:p>
    <w:p w:rsidR="00DF59AC" w:rsidRDefault="00DF59AC" w:rsidP="00DF59A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решение о возвращении заявления (ходатайства) об установлении публичного сервитута (приложение к настоящему административному регламенту - образец 2);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- образец 3);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ОМСУ, </w:t>
      </w:r>
      <w:r w:rsidRPr="008E7D0E">
        <w:rPr>
          <w:rFonts w:ascii="Times New Roman" w:hAnsi="Times New Roman" w:cs="Times New Roman"/>
          <w:color w:val="000000"/>
          <w:sz w:val="24"/>
          <w:szCs w:val="24"/>
        </w:rPr>
        <w:t xml:space="preserve">но не ранее чем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Сосновоборского </w:t>
      </w:r>
      <w:r w:rsidRPr="008E7D0E">
        <w:rPr>
          <w:rFonts w:ascii="Times New Roman" w:hAnsi="Times New Roman" w:cs="Times New Roman"/>
          <w:color w:val="000000"/>
          <w:sz w:val="24"/>
          <w:szCs w:val="24"/>
        </w:rPr>
        <w:t>городского округа, по месту нахождения земельного участка и (или) земель, в отношении которых подано указанное заявление.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</w:t>
      </w:r>
      <w:r>
        <w:rPr>
          <w:rFonts w:ascii="Times New Roman" w:hAnsi="Times New Roman" w:cs="Times New Roman"/>
          <w:sz w:val="24"/>
          <w:szCs w:val="24"/>
        </w:rPr>
        <w:lastRenderedPageBreak/>
        <w:t>случае обращения заявителя непосредственно в МФЦ, размещены на официальном сайте ОМСУ в информационно-телекоммуникационной сети «Интернет», а также на Едином портале.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 услуги, - Единый портал, ПГУ ЛО (при технической реа</w:t>
      </w:r>
      <w:r>
        <w:rPr>
          <w:rFonts w:ascii="Times New Roman" w:hAnsi="Times New Roman" w:cs="Times New Roman"/>
          <w:sz w:val="24"/>
          <w:szCs w:val="24"/>
          <w:highlight w:val="white"/>
        </w:rPr>
        <w:t>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 (при технической реализации).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</w:t>
      </w:r>
      <w:r>
        <w:rPr>
          <w:rFonts w:ascii="Times New Roman" w:hAnsi="Times New Roman" w:cs="Times New Roman"/>
          <w:sz w:val="24"/>
          <w:szCs w:val="24"/>
        </w:rPr>
        <w:t>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МФЦ принимает в том числе решение об отказе в приеме запроса и документов и </w:t>
      </w:r>
      <w:r>
        <w:rPr>
          <w:rFonts w:ascii="Times New Roman" w:hAnsi="Times New Roman" w:cs="Times New Roman"/>
          <w:sz w:val="24"/>
          <w:szCs w:val="24"/>
        </w:rPr>
        <w:lastRenderedPageBreak/>
        <w:t>(или) информации, необходимых для предоставления муниципальной услуги.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административному регламенту (таблица № 2).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административному регламенту.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административному регламенту (таблица № 3).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DF59AC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административному регламенту (таблица № 3).</w:t>
      </w:r>
    </w:p>
    <w:p w:rsidR="00DF59AC" w:rsidRPr="008E7D0E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59AC" w:rsidRDefault="00DF59AC" w:rsidP="00DF59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DF59AC" w:rsidRDefault="00DF59AC" w:rsidP="00DF59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DF59AC" w:rsidRDefault="00DF59AC" w:rsidP="00DF59A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>
        <w:rPr>
          <w:rFonts w:ascii="Times New Roman" w:hAnsi="Times New Roman" w:cs="Times New Roman"/>
          <w:sz w:val="24"/>
          <w:szCs w:val="24"/>
        </w:rPr>
        <w:t xml:space="preserve">ОМСУ </w:t>
      </w:r>
      <w:r w:rsidRPr="0022293B">
        <w:rPr>
          <w:rFonts w:ascii="Times New Roman" w:hAnsi="Times New Roman" w:cs="Times New Roman"/>
          <w:sz w:val="24"/>
          <w:szCs w:val="24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22293B">
        <w:rPr>
          <w:rFonts w:ascii="Times New Roman" w:hAnsi="Times New Roman" w:cs="Times New Roman"/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lastRenderedPageBreak/>
        <w:t xml:space="preserve">Идентификаторы категорий (признаков) заявителей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2293B">
        <w:rPr>
          <w:rFonts w:ascii="Times New Roman" w:hAnsi="Times New Roman" w:cs="Times New Roman"/>
          <w:sz w:val="24"/>
          <w:szCs w:val="24"/>
        </w:rPr>
        <w:t>регламенту (таблица № 1).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3.3.1.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(или) информации приведены в приложении к настоящему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административному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регламенту </w:t>
      </w:r>
      <w:hyperlink r:id="rId8" w:tooltip="https://login.consultant.ru/link/?req=doc&amp;base=SPB&amp;n=316702&amp;dst=101254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Об осуществлении идентификации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(далее – Федеральный закон № 572-ФЗ) (при наличии технической возможности).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22293B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222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2293B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5).</w:t>
      </w:r>
    </w:p>
    <w:p w:rsidR="00DF59AC" w:rsidRPr="0022293B" w:rsidRDefault="00DF59AC" w:rsidP="00DF59A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F59AC" w:rsidRPr="0022293B" w:rsidRDefault="00DF59AC" w:rsidP="00DF59A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293B">
        <w:rPr>
          <w:rFonts w:ascii="Times New Roman" w:hAnsi="Times New Roman" w:cs="Times New Roman"/>
          <w:sz w:val="24"/>
          <w:szCs w:val="24"/>
        </w:rPr>
        <w:t xml:space="preserve">Единая система </w:t>
      </w:r>
      <w:r w:rsidRPr="0022293B">
        <w:rPr>
          <w:rFonts w:ascii="Times New Roman" w:hAnsi="Times New Roman" w:cs="Times New Roman"/>
          <w:sz w:val="24"/>
          <w:szCs w:val="24"/>
        </w:rPr>
        <w:lastRenderedPageBreak/>
        <w:t>межведомственного электронного взаимодействия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2293B">
        <w:rPr>
          <w:rFonts w:ascii="Times New Roman" w:hAnsi="Times New Roman" w:cs="Times New Roman"/>
          <w:sz w:val="24"/>
          <w:szCs w:val="24"/>
        </w:rPr>
        <w:t xml:space="preserve"> следующих межведомственных информационных запросов: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3) сведения (выписка) из Единого государственного реестра недвижимости (ЕГРН) о земельном участке;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4) сведения о правообладателях земельных участков, в отношении которых подано ходатайство об установлении публичного сервитута;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Росреестр. 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2293B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</w:t>
      </w:r>
      <w:r>
        <w:rPr>
          <w:rFonts w:ascii="Times New Roman" w:hAnsi="Times New Roman" w:cs="Times New Roman"/>
          <w:sz w:val="24"/>
          <w:szCs w:val="24"/>
        </w:rPr>
        <w:t>ОМСУ</w:t>
      </w:r>
      <w:r w:rsidRPr="0022293B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22293B">
        <w:rPr>
          <w:rFonts w:ascii="Times New Roman" w:hAnsi="Times New Roman" w:cs="Times New Roman"/>
          <w:sz w:val="24"/>
          <w:szCs w:val="24"/>
        </w:rPr>
        <w:t xml:space="preserve"> результата </w:t>
      </w:r>
      <w:r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Pr="0022293B">
        <w:rPr>
          <w:rFonts w:ascii="Times New Roman" w:hAnsi="Times New Roman" w:cs="Times New Roman"/>
          <w:sz w:val="24"/>
          <w:szCs w:val="24"/>
        </w:rPr>
        <w:t>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DF59AC" w:rsidRPr="0022293B" w:rsidRDefault="00DF59AC" w:rsidP="00DF5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93B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DF59AC" w:rsidRPr="0022293B" w:rsidRDefault="00DF59AC" w:rsidP="00DF59AC">
      <w:pPr>
        <w:ind w:firstLine="709"/>
        <w:jc w:val="right"/>
        <w:rPr>
          <w:bCs/>
          <w:sz w:val="24"/>
          <w:szCs w:val="24"/>
        </w:rPr>
      </w:pPr>
      <w:r w:rsidRPr="008E7D0E">
        <w:rPr>
          <w:color w:val="000000"/>
          <w:sz w:val="24"/>
          <w:szCs w:val="24"/>
        </w:rPr>
        <w:br w:type="page" w:clear="all"/>
      </w:r>
      <w:r w:rsidRPr="0022293B">
        <w:rPr>
          <w:bCs/>
          <w:sz w:val="24"/>
          <w:szCs w:val="24"/>
        </w:rPr>
        <w:lastRenderedPageBreak/>
        <w:t>Приложение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sz w:val="24"/>
          <w:szCs w:val="24"/>
        </w:rPr>
      </w:pPr>
      <w:r w:rsidRPr="0022293B">
        <w:rPr>
          <w:bCs/>
          <w:sz w:val="24"/>
          <w:szCs w:val="24"/>
        </w:rPr>
        <w:t>к административному регламенту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sz w:val="24"/>
          <w:szCs w:val="24"/>
        </w:rPr>
      </w:pPr>
      <w:r w:rsidRPr="0022293B">
        <w:rPr>
          <w:bCs/>
          <w:sz w:val="24"/>
          <w:szCs w:val="24"/>
        </w:rPr>
        <w:t>по предоставлению муниципальной услуги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sz w:val="24"/>
          <w:szCs w:val="24"/>
        </w:rPr>
        <w:t>«</w:t>
      </w:r>
      <w:r w:rsidRPr="0022293B">
        <w:rPr>
          <w:bCs/>
          <w:kern w:val="36"/>
          <w:sz w:val="24"/>
          <w:szCs w:val="24"/>
        </w:rPr>
        <w:t xml:space="preserve">Установление публичного сервитута в отношении 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земельных участков и (или) земель, расположенных на территории 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муниципального образования Сосновоборский городской округ 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Ленинградской области (государственная собственность на которые не разграничена), 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 xml:space="preserve">для их использования в целях, предусмотренных подпунктами 1-7 пункта 4 статьи 23 </w:t>
      </w:r>
    </w:p>
    <w:p w:rsidR="00DF59AC" w:rsidRPr="0022293B" w:rsidRDefault="00DF59AC" w:rsidP="00DF59AC">
      <w:pPr>
        <w:widowControl w:val="0"/>
        <w:ind w:firstLine="540"/>
        <w:jc w:val="right"/>
        <w:rPr>
          <w:bCs/>
          <w:kern w:val="36"/>
          <w:sz w:val="24"/>
          <w:szCs w:val="24"/>
        </w:rPr>
      </w:pPr>
      <w:r w:rsidRPr="0022293B">
        <w:rPr>
          <w:bCs/>
          <w:kern w:val="36"/>
          <w:sz w:val="24"/>
          <w:szCs w:val="24"/>
        </w:rPr>
        <w:t>Земельного кодекса Российской Федерации»</w:t>
      </w:r>
    </w:p>
    <w:p w:rsidR="00DF59AC" w:rsidRDefault="00DF59AC" w:rsidP="00DF59AC">
      <w:pPr>
        <w:widowControl w:val="0"/>
        <w:ind w:firstLine="540"/>
        <w:jc w:val="center"/>
        <w:rPr>
          <w:bCs/>
          <w:kern w:val="36"/>
        </w:rPr>
      </w:pP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ПЕРЕЧЕНЬ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условных обозначений и сокращений,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Идентификаторы категорий (признаков) заявителей,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документов,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необходимых для предоставлении муниципальной услуги,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оснований для отказа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необходимых для предоставления услуги,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или отказа в предоставлении муниципальной услуги,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Формы запроса о предоставлении муниципальной услуги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 документов, необходимых для предоставления муниципальной услуги</w:t>
      </w:r>
    </w:p>
    <w:p w:rsidR="00DF59AC" w:rsidRDefault="00DF59AC" w:rsidP="00DF59AC">
      <w:pPr>
        <w:widowControl w:val="0"/>
        <w:ind w:firstLine="540"/>
        <w:jc w:val="both"/>
        <w:rPr>
          <w:bCs/>
          <w:sz w:val="24"/>
          <w:szCs w:val="24"/>
        </w:rPr>
      </w:pPr>
    </w:p>
    <w:p w:rsidR="00DF59AC" w:rsidRDefault="00DF59AC" w:rsidP="00DF59AC">
      <w:pPr>
        <w:spacing w:after="200" w:line="276" w:lineRule="auto"/>
        <w:ind w:left="1080"/>
        <w:jc w:val="center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>
        <w:rPr>
          <w:b/>
          <w:sz w:val="24"/>
          <w:szCs w:val="24"/>
        </w:rPr>
        <w:t>Перечень условных обозначений и сокращений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 Условные сокращения: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ОМСУ – органы местного самоуправления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ЗК РФ – Земельный кодекс Российской Федерации.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Условные обозначения: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ИП – заявителем является Индивидуальный предприниматель;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ЮЛ – заявителем является юридическое лицо;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ФЛ – заявителем является физическое лицо;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П(з) – представитель заявителя;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е) ЕП – Единый портал;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ж) ЕПГУ, ПГУ ЛО – документы подаются посредством портала;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з) ПС – документы подаются посредством почтовой связи;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и) Л - документы подаются при личном посещении МФЦ;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к) О – представляется оригинал документа;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л) О(э) – представляется оригинал документа в электронной форме;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м) К – представляется копия документа;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н) К(э) – представляется копия документа в электронной форме;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о) Д(1) – документы представляются в одном экземпляре;</w:t>
      </w:r>
    </w:p>
    <w:p w:rsidR="00DF59AC" w:rsidRDefault="00DF59AC" w:rsidP="00DF59A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п) Д(2) – документы представляются в двух экземплярах.</w:t>
      </w:r>
    </w:p>
    <w:p w:rsidR="00DF59AC" w:rsidRDefault="00DF59AC" w:rsidP="00DF59AC">
      <w:pPr>
        <w:widowControl w:val="0"/>
        <w:ind w:firstLine="540"/>
        <w:jc w:val="center"/>
        <w:rPr>
          <w:b/>
          <w:bCs/>
          <w:sz w:val="24"/>
          <w:szCs w:val="24"/>
        </w:rPr>
        <w:sectPr w:rsidR="00DF59AC" w:rsidSect="00DF59AC">
          <w:headerReference w:type="default" r:id="rId15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DF59AC" w:rsidRDefault="00DF59AC" w:rsidP="00DF59AC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</w:p>
    <w:p w:rsidR="00DF59AC" w:rsidRDefault="00DF59AC" w:rsidP="00DF59AC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№ 1</w:t>
      </w: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9"/>
        <w:gridCol w:w="1985"/>
        <w:gridCol w:w="2268"/>
        <w:gridCol w:w="1134"/>
        <w:gridCol w:w="1418"/>
        <w:gridCol w:w="1984"/>
        <w:gridCol w:w="2694"/>
        <w:gridCol w:w="2126"/>
      </w:tblGrid>
      <w:tr w:rsidR="00DF59AC" w:rsidTr="007B5393">
        <w:trPr>
          <w:trHeight w:val="198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9AC" w:rsidRDefault="00DF59AC" w:rsidP="007B5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DF59AC" w:rsidTr="007B5393">
        <w:trPr>
          <w:trHeight w:val="161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Решение об установлении публичного сервитута в целях </w:t>
            </w:r>
          </w:p>
        </w:tc>
      </w:tr>
      <w:tr w:rsidR="00DF59AC" w:rsidTr="007B5393">
        <w:trPr>
          <w:trHeight w:val="1246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</w:t>
            </w:r>
            <w:r>
              <w:rPr>
                <w:sz w:val="24"/>
                <w:szCs w:val="24"/>
              </w:rPr>
              <w:lastRenderedPageBreak/>
              <w:t>обеспечения доступа к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проведения дренажных и мелиоративных работ на земельном участке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забора (изъятия) водных ресурсов из водных объектов и водопоя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прогона сельскохозяйственных животных через земельный участок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использования земельного участка в целях охоты, рыболовства, аквакультуры (рыбоводства)</w:t>
            </w:r>
          </w:p>
        </w:tc>
      </w:tr>
      <w:tr w:rsidR="00DF59AC" w:rsidTr="007B5393">
        <w:trPr>
          <w:trHeight w:val="61"/>
        </w:trPr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</w:t>
            </w:r>
          </w:p>
        </w:tc>
      </w:tr>
      <w:tr w:rsidR="00DF59AC" w:rsidTr="007B5393">
        <w:trPr>
          <w:trHeight w:val="381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1Ж</w:t>
            </w:r>
          </w:p>
        </w:tc>
      </w:tr>
      <w:tr w:rsidR="00DF59AC" w:rsidTr="007B539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2Ж</w:t>
            </w:r>
          </w:p>
        </w:tc>
      </w:tr>
      <w:tr w:rsidR="00DF59AC" w:rsidTr="007B539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3Ж</w:t>
            </w:r>
          </w:p>
        </w:tc>
      </w:tr>
    </w:tbl>
    <w:p w:rsidR="00DF59AC" w:rsidRDefault="00DF59AC" w:rsidP="00DF59AC">
      <w:pPr>
        <w:widowControl w:val="0"/>
        <w:ind w:firstLine="540"/>
        <w:jc w:val="both"/>
        <w:rPr>
          <w:b/>
          <w:bCs/>
          <w:sz w:val="24"/>
          <w:szCs w:val="24"/>
        </w:rPr>
      </w:pPr>
    </w:p>
    <w:p w:rsidR="00DF59AC" w:rsidRDefault="00DF59AC" w:rsidP="00DF59AC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F59AC" w:rsidRDefault="00DF59AC" w:rsidP="00DF59AC">
      <w:pPr>
        <w:widowControl w:val="0"/>
        <w:ind w:firstLine="540"/>
        <w:jc w:val="center"/>
        <w:rPr>
          <w:bCs/>
          <w:sz w:val="24"/>
          <w:szCs w:val="24"/>
        </w:rPr>
      </w:pPr>
    </w:p>
    <w:p w:rsidR="00DF59AC" w:rsidRDefault="00DF59AC" w:rsidP="00DF59AC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Таблица № 2 </w:t>
      </w: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DF59AC" w:rsidTr="007B5393">
        <w:trPr>
          <w:trHeight w:val="745"/>
        </w:trPr>
        <w:tc>
          <w:tcPr>
            <w:tcW w:w="486" w:type="dxa"/>
            <w:gridSpan w:val="2"/>
          </w:tcPr>
          <w:p w:rsidR="00DF59AC" w:rsidRDefault="00DF59AC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DF59AC" w:rsidRDefault="00DF59AC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DF59AC" w:rsidRDefault="00DF59AC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DF59AC" w:rsidRDefault="00DF59AC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01" w:type="dxa"/>
            <w:gridSpan w:val="2"/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  <w:p w:rsidR="00DF59AC" w:rsidRDefault="00DF59A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DF59AC" w:rsidRDefault="00DF59A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DF59AC" w:rsidRDefault="00DF59AC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требования</w:t>
            </w:r>
          </w:p>
          <w:p w:rsidR="00DF59AC" w:rsidRDefault="00DF59A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720"/>
        </w:trPr>
        <w:tc>
          <w:tcPr>
            <w:tcW w:w="15236" w:type="dxa"/>
            <w:gridSpan w:val="9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F59AC" w:rsidTr="007B5393">
        <w:trPr>
          <w:trHeight w:val="381"/>
        </w:trPr>
        <w:tc>
          <w:tcPr>
            <w:tcW w:w="458" w:type="dxa"/>
          </w:tcPr>
          <w:p w:rsidR="00DF59AC" w:rsidRDefault="00DF59A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DF59AC" w:rsidRDefault="00DF59A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(ходатайство) об установлении публичного сервитута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ПГУ ЛО, МФЦ </w:t>
            </w:r>
          </w:p>
        </w:tc>
        <w:tc>
          <w:tcPr>
            <w:tcW w:w="2053" w:type="dxa"/>
            <w:gridSpan w:val="2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DF59AC" w:rsidTr="007B5393">
        <w:trPr>
          <w:trHeight w:val="381"/>
        </w:trPr>
        <w:tc>
          <w:tcPr>
            <w:tcW w:w="458" w:type="dxa"/>
          </w:tcPr>
          <w:p w:rsidR="00DF59AC" w:rsidRDefault="00DF59A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DF59AC" w:rsidRDefault="00DF59A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</w:t>
            </w:r>
            <w:r>
              <w:rPr>
                <w:bCs/>
                <w:sz w:val="24"/>
                <w:szCs w:val="24"/>
              </w:rPr>
              <w:lastRenderedPageBreak/>
              <w:t>и удостоверение беженца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</w:t>
            </w:r>
          </w:p>
        </w:tc>
        <w:tc>
          <w:tcPr>
            <w:tcW w:w="2053" w:type="dxa"/>
            <w:gridSpan w:val="2"/>
          </w:tcPr>
          <w:p w:rsidR="00DF59AC" w:rsidRDefault="00DF59AC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DF59AC" w:rsidTr="007B5393">
        <w:trPr>
          <w:trHeight w:val="381"/>
        </w:trPr>
        <w:tc>
          <w:tcPr>
            <w:tcW w:w="458" w:type="dxa"/>
          </w:tcPr>
          <w:p w:rsidR="00DF59AC" w:rsidRDefault="00DF59A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DF59AC" w:rsidRDefault="00DF59A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2053" w:type="dxa"/>
            <w:gridSpan w:val="2"/>
          </w:tcPr>
          <w:p w:rsidR="00DF59AC" w:rsidRDefault="00DF59AC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DF59AC" w:rsidTr="007B5393">
        <w:trPr>
          <w:trHeight w:val="495"/>
        </w:trPr>
        <w:tc>
          <w:tcPr>
            <w:tcW w:w="458" w:type="dxa"/>
          </w:tcPr>
          <w:p w:rsidR="00DF59AC" w:rsidRDefault="00DF59A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DF59AC" w:rsidRDefault="00DF59A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границах публичного сервитута, включающие описание местоположения границ публичного сервитута и характерных точек этих границ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2053" w:type="dxa"/>
            <w:gridSpan w:val="2"/>
          </w:tcPr>
          <w:p w:rsidR="00DF59AC" w:rsidRDefault="00DF59AC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DF59AC" w:rsidTr="007B5393">
        <w:trPr>
          <w:trHeight w:val="864"/>
        </w:trPr>
        <w:tc>
          <w:tcPr>
            <w:tcW w:w="15236" w:type="dxa"/>
            <w:gridSpan w:val="9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F59AC" w:rsidTr="007B5393">
        <w:trPr>
          <w:gridAfter w:val="1"/>
          <w:wAfter w:w="68" w:type="dxa"/>
          <w:trHeight w:val="444"/>
        </w:trPr>
        <w:tc>
          <w:tcPr>
            <w:tcW w:w="630" w:type="dxa"/>
            <w:gridSpan w:val="3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1А-1Ж</w:t>
            </w:r>
          </w:p>
        </w:tc>
        <w:tc>
          <w:tcPr>
            <w:tcW w:w="8127" w:type="dxa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(выписка) из ЕГРЮЛ.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DF59AC" w:rsidRDefault="00DF59AC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DF59AC" w:rsidTr="007B5393">
        <w:trPr>
          <w:gridAfter w:val="1"/>
          <w:wAfter w:w="68" w:type="dxa"/>
          <w:trHeight w:val="534"/>
        </w:trPr>
        <w:tc>
          <w:tcPr>
            <w:tcW w:w="630" w:type="dxa"/>
            <w:gridSpan w:val="3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2А-2Ж</w:t>
            </w:r>
          </w:p>
        </w:tc>
        <w:tc>
          <w:tcPr>
            <w:tcW w:w="8127" w:type="dxa"/>
          </w:tcPr>
          <w:p w:rsidR="00DF59AC" w:rsidRDefault="00DF59AC" w:rsidP="007B5393">
            <w:pPr>
              <w:widowControl w:val="0"/>
              <w:tabs>
                <w:tab w:val="left" w:pos="117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(выписка) из ЕГРИП.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DF59AC" w:rsidRDefault="00DF59AC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DF59AC" w:rsidTr="007B5393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127" w:type="dxa"/>
          </w:tcPr>
          <w:p w:rsidR="00DF59AC" w:rsidRDefault="00DF59AC" w:rsidP="007B5393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</w:rPr>
              <w:t>Сведения (выписка) из ЕГРН о земельном участке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DF59AC" w:rsidRDefault="00DF59AC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DF59AC" w:rsidTr="007B5393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1А-3Ж</w:t>
            </w:r>
          </w:p>
        </w:tc>
        <w:tc>
          <w:tcPr>
            <w:tcW w:w="8127" w:type="dxa"/>
          </w:tcPr>
          <w:p w:rsidR="00DF59AC" w:rsidRDefault="00DF59A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правообладателях земельных участков, в отношении которых подано ходатайство об установлении публичного сервитута</w:t>
            </w:r>
          </w:p>
        </w:tc>
        <w:tc>
          <w:tcPr>
            <w:tcW w:w="2551" w:type="dxa"/>
          </w:tcPr>
          <w:p w:rsidR="00DF59AC" w:rsidRDefault="00DF59AC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</w:t>
            </w:r>
          </w:p>
        </w:tc>
        <w:tc>
          <w:tcPr>
            <w:tcW w:w="1985" w:type="dxa"/>
          </w:tcPr>
          <w:p w:rsidR="00DF59AC" w:rsidRDefault="00DF59AC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</w:tbl>
    <w:p w:rsidR="00DF59AC" w:rsidRDefault="00DF59AC" w:rsidP="00DF59AC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p w:rsidR="00DF59AC" w:rsidRDefault="00DF59AC" w:rsidP="00DF59AC">
      <w:pPr>
        <w:widowControl w:val="0"/>
        <w:ind w:firstLine="567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F59AC" w:rsidRDefault="00DF59AC" w:rsidP="00DF59AC">
      <w:pPr>
        <w:widowControl w:val="0"/>
        <w:jc w:val="both"/>
        <w:rPr>
          <w:rFonts w:cs="Calibri"/>
          <w:bCs/>
          <w:sz w:val="24"/>
          <w:szCs w:val="24"/>
        </w:rPr>
      </w:pPr>
    </w:p>
    <w:p w:rsidR="00DF59AC" w:rsidRDefault="00DF59AC" w:rsidP="00DF59AC">
      <w:pPr>
        <w:widowControl w:val="0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Таблица № 3</w:t>
      </w: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 w:rsidR="00DF59AC" w:rsidTr="007B5393">
        <w:trPr>
          <w:trHeight w:val="313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№</w:t>
            </w: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105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DF59AC" w:rsidTr="007B5393">
        <w:trPr>
          <w:trHeight w:val="600"/>
        </w:trPr>
        <w:tc>
          <w:tcPr>
            <w:tcW w:w="14535" w:type="dxa"/>
            <w:gridSpan w:val="4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F59AC" w:rsidTr="007B5393">
        <w:trPr>
          <w:trHeight w:val="629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1.</w:t>
            </w: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DF59AC" w:rsidTr="007B5393">
        <w:trPr>
          <w:trHeight w:val="269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503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55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3.</w:t>
            </w: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55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55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32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4.</w:t>
            </w: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(ходатайство) подлежит возвращению в случаях если: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55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55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заявление (ходатайство) об установлении публичного сервитута подано в целях, не предусмотренных подпунктами 1-7 пункта 4 статьи 23 ЗК РФ;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55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заявлению (ходатайству) об установлении публичного сервитута не приложены документы, предусмотренные Таблицей № 2 настоящего регламента;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DF59AC" w:rsidTr="007B5393">
        <w:trPr>
          <w:trHeight w:val="211"/>
        </w:trPr>
        <w:tc>
          <w:tcPr>
            <w:tcW w:w="14535" w:type="dxa"/>
            <w:gridSpan w:val="4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F59AC" w:rsidTr="007B5393">
        <w:trPr>
          <w:trHeight w:val="551"/>
        </w:trPr>
        <w:tc>
          <w:tcPr>
            <w:tcW w:w="63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1802" w:type="dxa"/>
            <w:gridSpan w:val="2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DF59AC" w:rsidTr="007B5393">
        <w:trPr>
          <w:trHeight w:val="330"/>
        </w:trPr>
        <w:tc>
          <w:tcPr>
            <w:tcW w:w="14535" w:type="dxa"/>
            <w:gridSpan w:val="4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DF59AC" w:rsidTr="007B5393">
        <w:trPr>
          <w:trHeight w:val="315"/>
        </w:trPr>
        <w:tc>
          <w:tcPr>
            <w:tcW w:w="652" w:type="dxa"/>
            <w:gridSpan w:val="2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178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Заявление на получение услуги оформлено не в соответствии с регламентом: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а) в ходатайстве об установлении публичного сервитута отсутствуют следующие сведения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фамилия,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цель установления публичного сервитута в соответствии с пп. 1-7 п. 4 статьи 23 ЗК РФ;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испрашиваемый срок публичного сервитута;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обоснование необходимости установления публичного сервитута;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</w:t>
            </w:r>
            <w:r>
              <w:rPr>
                <w:rFonts w:cs="Calibri"/>
                <w:bCs/>
                <w:sz w:val="24"/>
                <w:szCs w:val="24"/>
              </w:rPr>
              <w:tab/>
              <w:t>почтовый адрес и (или) адрес электронной почты для связи с заявителем.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DF59AC" w:rsidTr="007B5393">
        <w:trPr>
          <w:trHeight w:val="315"/>
        </w:trPr>
        <w:tc>
          <w:tcPr>
            <w:tcW w:w="652" w:type="dxa"/>
            <w:gridSpan w:val="2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78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а) 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DF59AC" w:rsidTr="007B5393">
        <w:trPr>
          <w:trHeight w:val="315"/>
        </w:trPr>
        <w:tc>
          <w:tcPr>
            <w:tcW w:w="652" w:type="dxa"/>
            <w:gridSpan w:val="2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11785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1А-3Ж</w:t>
            </w:r>
          </w:p>
        </w:tc>
      </w:tr>
      <w:tr w:rsidR="00DF59AC" w:rsidTr="007B5393">
        <w:trPr>
          <w:trHeight w:val="2230"/>
        </w:trPr>
        <w:tc>
          <w:tcPr>
            <w:tcW w:w="652" w:type="dxa"/>
            <w:gridSpan w:val="2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785" w:type="dxa"/>
          </w:tcPr>
          <w:p w:rsidR="00DF59AC" w:rsidRDefault="00DF59A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</w:p>
          <w:p w:rsidR="00DF59AC" w:rsidRDefault="00DF59A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</w:p>
          <w:p w:rsidR="00DF59AC" w:rsidRDefault="00DF59A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</w:p>
          <w:p w:rsidR="00DF59AC" w:rsidRDefault="00DF59A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</w:p>
          <w:p w:rsidR="00DF59AC" w:rsidRPr="0022293B" w:rsidRDefault="00DF59A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не соблюдены условия установления публичного сервитута, предусмотренные статьей 23 ЗК РФ.</w:t>
            </w:r>
          </w:p>
        </w:tc>
        <w:tc>
          <w:tcPr>
            <w:tcW w:w="2098" w:type="dxa"/>
          </w:tcPr>
          <w:p w:rsidR="00DF59AC" w:rsidRDefault="00DF59A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:rsidR="00DF59AC" w:rsidRDefault="00DF59AC" w:rsidP="00DF59AC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DF59AC" w:rsidRDefault="00DF59AC" w:rsidP="00DF59AC">
      <w:pPr>
        <w:widowControl w:val="0"/>
        <w:jc w:val="center"/>
        <w:rPr>
          <w:rFonts w:cs="Calibri"/>
          <w:b/>
          <w:bCs/>
          <w:sz w:val="24"/>
          <w:szCs w:val="24"/>
        </w:rPr>
        <w:sectPr w:rsidR="00DF59AC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DF59AC" w:rsidRDefault="00DF59AC" w:rsidP="00DF59AC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DF59AC" w:rsidRDefault="00DF59AC" w:rsidP="00DF59AC">
      <w:pPr>
        <w:widowControl w:val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DF59AC" w:rsidRDefault="00DF59AC" w:rsidP="00DF59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1</w:t>
      </w:r>
    </w:p>
    <w:p w:rsidR="00DF59AC" w:rsidRDefault="00DF59AC" w:rsidP="00DF59AC">
      <w:pPr>
        <w:widowControl w:val="0"/>
        <w:shd w:val="clear" w:color="auto" w:fill="FFFFFF"/>
        <w:jc w:val="both"/>
        <w:rPr>
          <w:rFonts w:ascii="Calibri" w:hAnsi="Calibri" w:cs="Calibri"/>
          <w:sz w:val="24"/>
          <w:szCs w:val="24"/>
        </w:rPr>
      </w:pPr>
      <w:bookmarkStart w:id="1" w:name="Par588"/>
      <w:bookmarkEnd w:id="1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1"/>
        <w:gridCol w:w="718"/>
        <w:gridCol w:w="1949"/>
        <w:gridCol w:w="1272"/>
        <w:gridCol w:w="2443"/>
      </w:tblGrid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</w:t>
            </w:r>
          </w:p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заявителе – физическом лице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заявителе – юридическом лице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представителе заявителя:</w:t>
            </w:r>
          </w:p>
        </w:tc>
      </w:tr>
      <w:tr w:rsidR="00DF59AC" w:rsidTr="007B539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установить публичный сервитут в отношении земель и (или) земельного(ых) участка(ов) в целях (указываются цели, предусмотренные пп.1-7 п.4 ст. 23 Земельного кодекса Российской Федерации):</w:t>
            </w:r>
          </w:p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Испрашиваемый срок публичного сервитута _______________________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необходимости установления публичного сервитута ___________</w:t>
            </w:r>
          </w:p>
        </w:tc>
      </w:tr>
      <w:tr w:rsidR="00DF59AC" w:rsidTr="007B539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DF59AC" w:rsidTr="007B5393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Результат рассмотрения заявления прошу:</w:t>
            </w:r>
          </w:p>
          <w:tbl>
            <w:tblPr>
              <w:tblW w:w="85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4"/>
              <w:gridCol w:w="8049"/>
            </w:tblGrid>
            <w:tr w:rsidR="00DF59AC" w:rsidTr="007B5393">
              <w:tc>
                <w:tcPr>
                  <w:tcW w:w="534" w:type="dxa"/>
                  <w:vMerge w:val="restart"/>
                  <w:tcBorders>
                    <w:right w:val="single" w:sz="4" w:space="0" w:color="auto"/>
                  </w:tcBorders>
                </w:tcPr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выдать на руки в МФЦ (указать адрес)_____________________________________</w:t>
                  </w:r>
                </w:p>
              </w:tc>
            </w:tr>
            <w:tr w:rsidR="00DF59AC" w:rsidTr="007B5393">
              <w:trPr>
                <w:trHeight w:val="286"/>
              </w:trPr>
              <w:tc>
                <w:tcPr>
                  <w:tcW w:w="534" w:type="dxa"/>
                  <w:vMerge/>
                  <w:tcBorders>
                    <w:right w:val="single" w:sz="4" w:space="0" w:color="auto"/>
                  </w:tcBorders>
                </w:tcPr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F59AC" w:rsidRDefault="00DF59AC" w:rsidP="007B5393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DF59AC" w:rsidTr="007B5393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направить в электронной форме в личный кабинет на ПГУ ЛО/ЕПГУ </w:t>
                  </w:r>
                </w:p>
                <w:p w:rsidR="00DF59AC" w:rsidRDefault="00DF59AC" w:rsidP="007B5393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(при технической реализации)</w:t>
                  </w:r>
                </w:p>
              </w:tc>
            </w:tr>
          </w:tbl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прилагаемые к ходатайству: _________________________________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</w:t>
            </w:r>
            <w:r>
              <w:rPr>
                <w:sz w:val="24"/>
                <w:szCs w:val="24"/>
              </w:rPr>
              <w:lastRenderedPageBreak/>
              <w:t>Федерации), в том числе в автоматизированном режиме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</w:t>
            </w:r>
          </w:p>
        </w:tc>
      </w:tr>
      <w:tr w:rsidR="00DF59AC" w:rsidTr="007B53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DF59AC" w:rsidRDefault="00DF59AC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AC" w:rsidRDefault="00DF59AC" w:rsidP="007B5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"__" ____ ____ г.</w:t>
            </w:r>
          </w:p>
        </w:tc>
      </w:tr>
    </w:tbl>
    <w:p w:rsidR="00DF59AC" w:rsidRDefault="00DF59AC" w:rsidP="00DF59AC">
      <w:pPr>
        <w:widowControl w:val="0"/>
        <w:shd w:val="clear" w:color="auto" w:fill="FFFFFF"/>
        <w:jc w:val="both"/>
        <w:rPr>
          <w:rFonts w:ascii="Calibri" w:hAnsi="Calibri" w:cs="Calibri"/>
          <w:sz w:val="24"/>
          <w:szCs w:val="24"/>
        </w:rPr>
      </w:pPr>
    </w:p>
    <w:p w:rsidR="00DF59AC" w:rsidRDefault="00DF59AC" w:rsidP="00DF59AC">
      <w:pPr>
        <w:pStyle w:val="ConsPlusNormal"/>
        <w:ind w:firstLine="540"/>
        <w:jc w:val="both"/>
        <w:rPr>
          <w:sz w:val="24"/>
          <w:szCs w:val="24"/>
        </w:rPr>
        <w:sectPr w:rsidR="00DF59AC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  <w:bookmarkStart w:id="2" w:name="Par300"/>
      <w:bookmarkEnd w:id="2"/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48"/>
      <w:bookmarkStart w:id="4" w:name="Par597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t>Образец 2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почта:________________________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возврате ходатайства и документов без рассмотрения</w:t>
      </w: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________________________________ от ______________</w:t>
      </w: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</w:p>
    <w:p w:rsidR="00DF59AC" w:rsidRDefault="00DF59AC" w:rsidP="00DF59A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ходатайства и документов без рассмотрения,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:rsidR="00DF59AC" w:rsidRDefault="00DF59AC" w:rsidP="00DF59A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F59AC" w:rsidRDefault="00DF59AC" w:rsidP="00DF59A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Сосновоборского городского округа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3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почта:________________________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DF59AC" w:rsidRDefault="00DF59AC" w:rsidP="00DF59A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shd w:val="clear" w:color="FFFFFF" w:fill="FFFFFF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</w:t>
      </w:r>
    </w:p>
    <w:p w:rsidR="00DF59AC" w:rsidRDefault="00DF59AC" w:rsidP="00DF59AC">
      <w:pPr>
        <w:pStyle w:val="ConsPlusNormal"/>
        <w:shd w:val="clear" w:color="FFFFFF" w:fill="FFFFFF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  <w:highlight w:val="white"/>
        </w:rPr>
        <w:t>))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F59AC" w:rsidRDefault="00DF59AC" w:rsidP="00DF59A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Глава Сосновоборского городского округа       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  <w:r>
        <w:rPr>
          <w:sz w:val="24"/>
          <w:szCs w:val="24"/>
        </w:rPr>
        <w:br w:type="page" w:clear="all"/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4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Сосновоборского городского округа</w:t>
      </w:r>
    </w:p>
    <w:p w:rsidR="00DF59AC" w:rsidRDefault="00DF59AC" w:rsidP="00DF59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tabs>
          <w:tab w:val="left" w:pos="4007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публичного сервитута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 , расположенных </w:t>
      </w:r>
      <w:r>
        <w:rPr>
          <w:rFonts w:ascii="Times New Roman" w:hAnsi="Times New Roman" w:cs="Times New Roman"/>
          <w:i/>
          <w:sz w:val="24"/>
          <w:szCs w:val="24"/>
        </w:rPr>
        <w:t>(адрес или описание местоположения таких земельных участков или земель)</w:t>
      </w:r>
      <w:r>
        <w:rPr>
          <w:rFonts w:ascii="Times New Roman" w:hAnsi="Times New Roman" w:cs="Times New Roman"/>
          <w:sz w:val="24"/>
          <w:szCs w:val="24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_____________________________</w:t>
      </w:r>
    </w:p>
    <w:p w:rsidR="00DF59AC" w:rsidRDefault="00DF59AC" w:rsidP="00DF59AC">
      <w:pPr>
        <w:pStyle w:val="ConsPlusNormal"/>
        <w:tabs>
          <w:tab w:val="left" w:pos="555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 (</w:t>
      </w:r>
      <w:r>
        <w:rPr>
          <w:rFonts w:ascii="Times New Roman" w:hAnsi="Times New Roman" w:cs="Times New Roman"/>
          <w:i/>
          <w:sz w:val="24"/>
          <w:szCs w:val="24"/>
        </w:rPr>
        <w:t>в соответствии с пп. 1-7 п.4 ст.23 Земельного кодекса РФ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Сведения о публичном сервитуте: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Сведение об обладателе публичного сервитута.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Кадастровые номера земельных участков (при их наличии), в отношении которых устанавливается публичный сервитут: 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;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Кадастровый квартал, в котором расположены земли: _________________ ;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Адреса или описание местоположения таких земельных участков или земель:________________________________________________________________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Срок публичного сервитута: __________________ ;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>
        <w:rPr>
          <w:rFonts w:ascii="Times New Roman" w:hAnsi="Times New Roman" w:cs="Times New Roman"/>
          <w:i/>
          <w:sz w:val="24"/>
          <w:szCs w:val="24"/>
        </w:rPr>
        <w:t>при наличии такого срока</w:t>
      </w:r>
      <w:r>
        <w:rPr>
          <w:rFonts w:ascii="Times New Roman" w:hAnsi="Times New Roman" w:cs="Times New Roman"/>
          <w:sz w:val="24"/>
          <w:szCs w:val="24"/>
        </w:rPr>
        <w:t>): _____________________________________________________________________ ;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Реквизиты решений об утверждении документов или реквизиты документов в случае, если решение об установлении публичного сервитута принималось в соответствии с указанными документами (</w:t>
      </w:r>
      <w:r>
        <w:rPr>
          <w:rFonts w:ascii="Times New Roman" w:hAnsi="Times New Roman" w:cs="Times New Roman"/>
          <w:i/>
          <w:sz w:val="24"/>
          <w:szCs w:val="24"/>
        </w:rPr>
        <w:t>при наличии решений</w:t>
      </w:r>
      <w:r>
        <w:rPr>
          <w:rFonts w:ascii="Times New Roman" w:hAnsi="Times New Roman" w:cs="Times New Roman"/>
          <w:sz w:val="24"/>
          <w:szCs w:val="24"/>
        </w:rPr>
        <w:t>): ;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 наличии): _____________________________________________________________________ ;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находящихся 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__________________________________________________ ;</w:t>
      </w:r>
    </w:p>
    <w:p w:rsidR="00DF59AC" w:rsidRDefault="00DF59AC" w:rsidP="00DF59A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 указание на обязанность обладателя публичного сервитута обеспечивать состояние земельного участка, пригодное для использования в соответствии с видом разрешенного использования, а в случае неисполнения данного обязательства привести земельный участок в такое состояние и на сроки исполнения указанной обязанности:_____________________________________________</w:t>
      </w:r>
    </w:p>
    <w:p w:rsidR="00DF59AC" w:rsidRDefault="00DF59AC" w:rsidP="00DF59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F59AC" w:rsidRDefault="00DF59AC" w:rsidP="00DF59AC">
      <w:pPr>
        <w:rPr>
          <w:sz w:val="24"/>
          <w:szCs w:val="24"/>
        </w:rPr>
      </w:pPr>
      <w:r>
        <w:rPr>
          <w:sz w:val="24"/>
          <w:szCs w:val="24"/>
        </w:rPr>
        <w:t xml:space="preserve">Глава Сосновоборского городского округа       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  <w:r>
        <w:rPr>
          <w:sz w:val="24"/>
          <w:szCs w:val="24"/>
        </w:rPr>
        <w:br w:type="page" w:clear="all"/>
      </w:r>
    </w:p>
    <w:p w:rsidR="00DF59AC" w:rsidRDefault="00DF59AC" w:rsidP="00DF59AC">
      <w:pPr>
        <w:spacing w:line="360" w:lineRule="auto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Образец 5</w:t>
      </w:r>
    </w:p>
    <w:p w:rsidR="00DF59AC" w:rsidRDefault="00DF59AC" w:rsidP="00DF59AC">
      <w:pPr>
        <w:spacing w:line="360" w:lineRule="auto"/>
        <w:ind w:left="4536"/>
        <w:jc w:val="right"/>
        <w:rPr>
          <w:sz w:val="24"/>
          <w:szCs w:val="24"/>
        </w:rPr>
      </w:pPr>
    </w:p>
    <w:p w:rsidR="00DF59AC" w:rsidRDefault="00DF59AC" w:rsidP="00DF59AC">
      <w:pPr>
        <w:spacing w:line="360" w:lineRule="auto"/>
        <w:ind w:left="4536"/>
        <w:jc w:val="both"/>
      </w:pPr>
      <w:r>
        <w:t>________________________________________________</w:t>
      </w:r>
    </w:p>
    <w:p w:rsidR="00DF59AC" w:rsidRDefault="00DF59AC" w:rsidP="00DF59AC">
      <w:pPr>
        <w:spacing w:line="360" w:lineRule="auto"/>
        <w:ind w:left="4536"/>
        <w:jc w:val="both"/>
      </w:pPr>
      <w:r>
        <w:t>(Ф.И.О. физического лица / наименование организации и ИНН)</w:t>
      </w:r>
    </w:p>
    <w:p w:rsidR="00DF59AC" w:rsidRDefault="00DF59AC" w:rsidP="00DF59AC">
      <w:pPr>
        <w:spacing w:line="360" w:lineRule="auto"/>
        <w:ind w:left="4536"/>
        <w:jc w:val="both"/>
      </w:pPr>
      <w:r>
        <w:t xml:space="preserve">________________________________________________ </w:t>
      </w:r>
    </w:p>
    <w:p w:rsidR="00DF59AC" w:rsidRDefault="00DF59AC" w:rsidP="00DF59AC">
      <w:pPr>
        <w:spacing w:line="360" w:lineRule="auto"/>
        <w:ind w:left="4536"/>
        <w:jc w:val="both"/>
      </w:pPr>
      <w:r>
        <w:t>(Ф.И.О. представителя заявителя и реквизиты доверенности)</w:t>
      </w:r>
    </w:p>
    <w:p w:rsidR="00DF59AC" w:rsidRDefault="00DF59AC" w:rsidP="00DF59AC">
      <w:pPr>
        <w:spacing w:line="360" w:lineRule="auto"/>
        <w:ind w:left="4536"/>
        <w:jc w:val="both"/>
      </w:pPr>
      <w:r>
        <w:t>________________________________________________</w:t>
      </w:r>
    </w:p>
    <w:p w:rsidR="00DF59AC" w:rsidRDefault="00DF59AC" w:rsidP="00DF59AC">
      <w:pPr>
        <w:spacing w:line="360" w:lineRule="auto"/>
        <w:ind w:left="4536"/>
        <w:jc w:val="both"/>
      </w:pPr>
      <w:r>
        <w:t>Контактная информация:</w:t>
      </w:r>
    </w:p>
    <w:p w:rsidR="00DF59AC" w:rsidRDefault="00DF59AC" w:rsidP="00DF59AC">
      <w:pPr>
        <w:spacing w:line="360" w:lineRule="auto"/>
        <w:ind w:left="4536"/>
        <w:jc w:val="both"/>
      </w:pPr>
      <w:r>
        <w:t>тел. ________________________________________________</w:t>
      </w:r>
    </w:p>
    <w:p w:rsidR="00DF59AC" w:rsidRDefault="00DF59AC" w:rsidP="00DF59AC">
      <w:pPr>
        <w:spacing w:line="360" w:lineRule="auto"/>
        <w:ind w:left="4536"/>
        <w:jc w:val="both"/>
      </w:pPr>
    </w:p>
    <w:p w:rsidR="00DF59AC" w:rsidRDefault="00DF59AC" w:rsidP="00DF59AC">
      <w:pPr>
        <w:jc w:val="center"/>
        <w:rPr>
          <w:sz w:val="26"/>
          <w:szCs w:val="26"/>
        </w:rPr>
      </w:pPr>
    </w:p>
    <w:p w:rsidR="00DF59AC" w:rsidRDefault="00DF59AC" w:rsidP="00DF59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DF59AC" w:rsidRDefault="00DF59AC" w:rsidP="00DF59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приеме ходатайства и документов, необходимых</w:t>
      </w:r>
      <w:r>
        <w:rPr>
          <w:b/>
          <w:sz w:val="24"/>
          <w:szCs w:val="24"/>
        </w:rPr>
        <w:br/>
        <w:t>для предоставления муниципальной услуги</w:t>
      </w:r>
    </w:p>
    <w:p w:rsidR="00DF59AC" w:rsidRDefault="00DF59AC" w:rsidP="00DF59AC">
      <w:pPr>
        <w:ind w:firstLine="709"/>
        <w:jc w:val="both"/>
        <w:rPr>
          <w:sz w:val="24"/>
          <w:szCs w:val="24"/>
        </w:rPr>
      </w:pPr>
    </w:p>
    <w:p w:rsidR="00DF59AC" w:rsidRDefault="00DF59AC" w:rsidP="00DF59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«Установление публичного сервитута в отношении земельных участков и (или) земель, расположенных на территории муниципального образования ___________________ Ленинградской области (государственная собственность на которые не разграничена ), для их использования в целях, предусмотренных подпунктами 1-7 пункта 4 статьи 23 Земельного кодекса Российской Федерации» были выявлены следующие основания для отказа в приеме документов:</w:t>
      </w:r>
    </w:p>
    <w:p w:rsidR="00DF59AC" w:rsidRDefault="00DF59AC" w:rsidP="00DF59A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DF59AC" w:rsidRDefault="00DF59AC" w:rsidP="00DF59A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DF59AC" w:rsidRDefault="00DF59AC" w:rsidP="00DF59AC">
      <w:pPr>
        <w:jc w:val="center"/>
        <w:rPr>
          <w:sz w:val="24"/>
          <w:szCs w:val="24"/>
        </w:rPr>
      </w:pPr>
      <w:r>
        <w:rPr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DF59AC" w:rsidRDefault="00DF59AC" w:rsidP="00DF59AC">
      <w:pPr>
        <w:ind w:firstLine="709"/>
        <w:jc w:val="both"/>
        <w:rPr>
          <w:sz w:val="24"/>
          <w:szCs w:val="24"/>
        </w:rPr>
      </w:pPr>
    </w:p>
    <w:p w:rsidR="00DF59AC" w:rsidRDefault="00DF59AC" w:rsidP="00DF59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DF59AC" w:rsidRDefault="00DF59AC" w:rsidP="00DF59AC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___________________________________       _______________     _______________</w:t>
      </w:r>
    </w:p>
    <w:p w:rsidR="00DF59AC" w:rsidRDefault="00DF59AC" w:rsidP="00DF59AC">
      <w:pPr>
        <w:rPr>
          <w:sz w:val="24"/>
          <w:szCs w:val="24"/>
        </w:rPr>
      </w:pPr>
      <w:r>
        <w:rPr>
          <w:sz w:val="24"/>
          <w:szCs w:val="24"/>
        </w:rPr>
        <w:t xml:space="preserve">(должностное лицо (специалист МФЦ)                       (подпись)            (инициалы, фамилия)                    </w:t>
      </w:r>
    </w:p>
    <w:p w:rsidR="00DF59AC" w:rsidRDefault="00DF59AC" w:rsidP="00DF59AC">
      <w:pPr>
        <w:rPr>
          <w:sz w:val="24"/>
          <w:szCs w:val="24"/>
        </w:rPr>
      </w:pPr>
    </w:p>
    <w:p w:rsidR="00DF59AC" w:rsidRDefault="00DF59AC" w:rsidP="00DF59AC">
      <w:pPr>
        <w:rPr>
          <w:sz w:val="24"/>
          <w:szCs w:val="24"/>
        </w:rPr>
      </w:pPr>
      <w:r>
        <w:rPr>
          <w:sz w:val="24"/>
          <w:szCs w:val="24"/>
        </w:rPr>
        <w:t xml:space="preserve">(дата)       </w:t>
      </w:r>
    </w:p>
    <w:p w:rsidR="00DF59AC" w:rsidRDefault="00DF59AC" w:rsidP="00DF59AC">
      <w:pPr>
        <w:rPr>
          <w:sz w:val="24"/>
          <w:szCs w:val="24"/>
        </w:rPr>
      </w:pPr>
    </w:p>
    <w:p w:rsidR="00DF59AC" w:rsidRDefault="00DF59AC" w:rsidP="00DF59AC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DF59AC" w:rsidRDefault="00DF59AC" w:rsidP="00DF59AC">
      <w:pPr>
        <w:rPr>
          <w:sz w:val="24"/>
          <w:szCs w:val="24"/>
        </w:rPr>
      </w:pPr>
    </w:p>
    <w:p w:rsidR="00DF59AC" w:rsidRDefault="00DF59AC" w:rsidP="00DF59A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DF59AC" w:rsidRDefault="00DF59AC" w:rsidP="00DF59AC">
      <w:pPr>
        <w:widowControl w:val="0"/>
        <w:rPr>
          <w:sz w:val="24"/>
          <w:szCs w:val="24"/>
        </w:rPr>
      </w:pPr>
    </w:p>
    <w:p w:rsidR="00DF59AC" w:rsidRDefault="00DF59AC" w:rsidP="00DF59AC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DF59AC" w:rsidRDefault="00DF59AC" w:rsidP="00DF59AC">
      <w:pPr>
        <w:ind w:firstLine="708"/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(Ф.И.О. заявителя/представителя заявителя)</w:t>
      </w:r>
      <w:r>
        <w:rPr>
          <w:sz w:val="24"/>
          <w:szCs w:val="24"/>
        </w:rPr>
        <w:tab/>
        <w:t xml:space="preserve">    (дата)</w:t>
      </w:r>
    </w:p>
    <w:p w:rsidR="00DF59AC" w:rsidRDefault="00DF59AC" w:rsidP="00DF59AC">
      <w:pPr>
        <w:pStyle w:val="ConsPlusNormal"/>
        <w:ind w:firstLine="0"/>
        <w:outlineLvl w:val="1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6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B43" w:rsidRDefault="00874B43" w:rsidP="00762166">
      <w:r>
        <w:separator/>
      </w:r>
    </w:p>
  </w:endnote>
  <w:endnote w:type="continuationSeparator" w:id="0">
    <w:p w:rsidR="00874B43" w:rsidRDefault="00874B43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B43" w:rsidRDefault="00874B43" w:rsidP="00762166">
      <w:r>
        <w:separator/>
      </w:r>
    </w:p>
  </w:footnote>
  <w:footnote w:type="continuationSeparator" w:id="0">
    <w:p w:rsidR="00874B43" w:rsidRDefault="00874B43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AC" w:rsidRDefault="00DF59AC">
    <w:pPr>
      <w:pStyle w:val="a3"/>
      <w:jc w:val="center"/>
    </w:pPr>
  </w:p>
  <w:p w:rsidR="00DF59AC" w:rsidRDefault="00DF59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348"/>
    <w:multiLevelType w:val="multilevel"/>
    <w:tmpl w:val="F634EDE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F9166A3"/>
    <w:multiLevelType w:val="hybridMultilevel"/>
    <w:tmpl w:val="A42EE05E"/>
    <w:lvl w:ilvl="0" w:tplc="FD24FCE0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8993FAC"/>
    <w:multiLevelType w:val="hybridMultilevel"/>
    <w:tmpl w:val="5218F10C"/>
    <w:lvl w:ilvl="0" w:tplc="BF48E94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E101B"/>
    <w:multiLevelType w:val="hybridMultilevel"/>
    <w:tmpl w:val="F88EE4BA"/>
    <w:lvl w:ilvl="0" w:tplc="404E57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DCA9A64">
      <w:start w:val="1"/>
      <w:numFmt w:val="lowerLetter"/>
      <w:lvlText w:val="%2."/>
      <w:lvlJc w:val="left"/>
      <w:pPr>
        <w:ind w:left="1440" w:hanging="360"/>
      </w:pPr>
    </w:lvl>
    <w:lvl w:ilvl="2" w:tplc="90048ACE">
      <w:start w:val="1"/>
      <w:numFmt w:val="lowerRoman"/>
      <w:lvlText w:val="%3."/>
      <w:lvlJc w:val="right"/>
      <w:pPr>
        <w:ind w:left="2160" w:hanging="180"/>
      </w:pPr>
    </w:lvl>
    <w:lvl w:ilvl="3" w:tplc="A1DA9760">
      <w:start w:val="1"/>
      <w:numFmt w:val="decimal"/>
      <w:lvlText w:val="%4."/>
      <w:lvlJc w:val="left"/>
      <w:pPr>
        <w:ind w:left="2880" w:hanging="360"/>
      </w:pPr>
    </w:lvl>
    <w:lvl w:ilvl="4" w:tplc="AA481076">
      <w:start w:val="1"/>
      <w:numFmt w:val="lowerLetter"/>
      <w:lvlText w:val="%5."/>
      <w:lvlJc w:val="left"/>
      <w:pPr>
        <w:ind w:left="3600" w:hanging="360"/>
      </w:pPr>
    </w:lvl>
    <w:lvl w:ilvl="5" w:tplc="F508D9E6">
      <w:start w:val="1"/>
      <w:numFmt w:val="lowerRoman"/>
      <w:lvlText w:val="%6."/>
      <w:lvlJc w:val="right"/>
      <w:pPr>
        <w:ind w:left="4320" w:hanging="180"/>
      </w:pPr>
    </w:lvl>
    <w:lvl w:ilvl="6" w:tplc="D3E80772">
      <w:start w:val="1"/>
      <w:numFmt w:val="decimal"/>
      <w:lvlText w:val="%7."/>
      <w:lvlJc w:val="left"/>
      <w:pPr>
        <w:ind w:left="5040" w:hanging="360"/>
      </w:pPr>
    </w:lvl>
    <w:lvl w:ilvl="7" w:tplc="0D70C902">
      <w:start w:val="1"/>
      <w:numFmt w:val="lowerLetter"/>
      <w:lvlText w:val="%8."/>
      <w:lvlJc w:val="left"/>
      <w:pPr>
        <w:ind w:left="5760" w:hanging="360"/>
      </w:pPr>
    </w:lvl>
    <w:lvl w:ilvl="8" w:tplc="EFA644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303CD"/>
    <w:multiLevelType w:val="hybridMultilevel"/>
    <w:tmpl w:val="36D63482"/>
    <w:lvl w:ilvl="0" w:tplc="F6A4A346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2c2097d0-c1f1-4b30-a0ac-881ece50d7f1"/>
  </w:docVars>
  <w:rsids>
    <w:rsidRoot w:val="00DF59AC"/>
    <w:rsid w:val="000216DC"/>
    <w:rsid w:val="00024F94"/>
    <w:rsid w:val="0005521C"/>
    <w:rsid w:val="00070E72"/>
    <w:rsid w:val="00097477"/>
    <w:rsid w:val="000A43B7"/>
    <w:rsid w:val="000A651A"/>
    <w:rsid w:val="000A74ED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A4F81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74B43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562A5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E1FCD"/>
    <w:rsid w:val="00DF3008"/>
    <w:rsid w:val="00DF484D"/>
    <w:rsid w:val="00DF59AC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AD17"/>
  <w15:chartTrackingRefBased/>
  <w15:docId w15:val="{8BC32F4B-189E-4EF1-85F3-BCEA192D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DF59AC"/>
    <w:rPr>
      <w:color w:val="0000FF"/>
      <w:u w:val="single"/>
    </w:rPr>
  </w:style>
  <w:style w:type="paragraph" w:customStyle="1" w:styleId="ConsPlusNormal">
    <w:name w:val="ConsPlusNormal"/>
    <w:link w:val="ConsPlusNormal0"/>
    <w:rsid w:val="00DF59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DF59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DF59AC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DF59AC"/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DF59AC"/>
    <w:pPr>
      <w:spacing w:after="120"/>
    </w:pPr>
  </w:style>
  <w:style w:type="character" w:customStyle="1" w:styleId="ad">
    <w:name w:val="Основной текст Знак"/>
    <w:link w:val="ac"/>
    <w:rsid w:val="00DF59AC"/>
    <w:rPr>
      <w:rFonts w:ascii="Times New Roman" w:eastAsia="Times New Roman" w:hAnsi="Times New Roman"/>
    </w:rPr>
  </w:style>
  <w:style w:type="paragraph" w:styleId="ae">
    <w:name w:val="footnote text"/>
    <w:basedOn w:val="a"/>
    <w:link w:val="af"/>
    <w:uiPriority w:val="99"/>
    <w:semiHidden/>
    <w:unhideWhenUsed/>
    <w:rsid w:val="00DF59AC"/>
    <w:rPr>
      <w:rFonts w:ascii="Calibri" w:eastAsia="Calibri" w:hAnsi="Calibri"/>
      <w:lang w:eastAsia="en-US"/>
    </w:rPr>
  </w:style>
  <w:style w:type="character" w:customStyle="1" w:styleId="af">
    <w:name w:val="Текст сноски Знак"/>
    <w:link w:val="ae"/>
    <w:uiPriority w:val="99"/>
    <w:semiHidden/>
    <w:rsid w:val="00DF59AC"/>
    <w:rPr>
      <w:lang w:eastAsia="en-US"/>
    </w:rPr>
  </w:style>
  <w:style w:type="character" w:styleId="af0">
    <w:name w:val="footnote reference"/>
    <w:uiPriority w:val="99"/>
    <w:semiHidden/>
    <w:unhideWhenUsed/>
    <w:rsid w:val="00DF59AC"/>
    <w:rPr>
      <w:vertAlign w:val="superscript"/>
    </w:rPr>
  </w:style>
  <w:style w:type="paragraph" w:customStyle="1" w:styleId="ConsPlusNonformat">
    <w:name w:val="ConsPlusNonformat"/>
    <w:rsid w:val="00DF59AC"/>
    <w:pPr>
      <w:widowControl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d3839d87-0bc7-4e99-ad85-38daabde7f9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d3839d87-0bc7-4e99-ad85-38daabde7f91.dot</Template>
  <TotalTime>0</TotalTime>
  <Pages>22</Pages>
  <Words>6904</Words>
  <Characters>39357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2021-01-14T07:34:00Z</cp:lastPrinted>
  <dcterms:created xsi:type="dcterms:W3CDTF">2026-08-21T10:15:00Z</dcterms:created>
  <dcterms:modified xsi:type="dcterms:W3CDTF">2026-08-21T10:27:00Z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2c2097d0-c1f1-4b30-a0ac-881ece50d7f1</vt:lpwstr>
  </property>
</Properties>
</file>