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CF6608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CF6608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835387">
        <w:rPr>
          <w:sz w:val="24"/>
        </w:rPr>
        <w:t xml:space="preserve">        </w:t>
      </w:r>
      <w:r w:rsidR="00762166">
        <w:rPr>
          <w:sz w:val="24"/>
        </w:rPr>
        <w:t xml:space="preserve">от </w:t>
      </w:r>
      <w:r w:rsidR="00835387">
        <w:rPr>
          <w:sz w:val="24"/>
        </w:rPr>
        <w:t>20/08/</w:t>
      </w:r>
      <w:proofErr w:type="gramStart"/>
      <w:r w:rsidR="00835387">
        <w:rPr>
          <w:sz w:val="24"/>
        </w:rPr>
        <w:t>2026  №</w:t>
      </w:r>
      <w:proofErr w:type="gramEnd"/>
      <w:r w:rsidR="00835387">
        <w:rPr>
          <w:sz w:val="24"/>
        </w:rPr>
        <w:t xml:space="preserve"> 2513</w:t>
      </w:r>
    </w:p>
    <w:p w:rsidR="001F6865" w:rsidRDefault="001F6865" w:rsidP="001F6865">
      <w:pPr>
        <w:ind w:right="-5"/>
        <w:rPr>
          <w:sz w:val="24"/>
          <w:szCs w:val="24"/>
        </w:rPr>
      </w:pPr>
    </w:p>
    <w:p w:rsidR="001F6865" w:rsidRPr="002C73C4" w:rsidRDefault="001F6865" w:rsidP="001F6865">
      <w:pPr>
        <w:ind w:right="3402"/>
        <w:jc w:val="both"/>
        <w:rPr>
          <w:rFonts w:eastAsia="Calibri"/>
          <w:sz w:val="24"/>
          <w:szCs w:val="24"/>
          <w:lang w:eastAsia="en-US"/>
        </w:rPr>
      </w:pPr>
      <w:r w:rsidRPr="002C73C4">
        <w:rPr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1F6865">
        <w:rPr>
          <w:bCs/>
          <w:color w:val="000000"/>
          <w:sz w:val="24"/>
          <w:szCs w:val="24"/>
        </w:rPr>
        <w:t>«</w:t>
      </w:r>
      <w:r w:rsidRPr="002C73C4">
        <w:rPr>
          <w:sz w:val="24"/>
          <w:szCs w:val="24"/>
        </w:rPr>
        <w:t xml:space="preserve">Принятие в муниципальную собственность </w:t>
      </w:r>
      <w:proofErr w:type="spellStart"/>
      <w:r w:rsidRPr="002C73C4">
        <w:rPr>
          <w:sz w:val="24"/>
          <w:szCs w:val="24"/>
        </w:rPr>
        <w:t>Сосновоборского</w:t>
      </w:r>
      <w:proofErr w:type="spellEnd"/>
      <w:r w:rsidRPr="002C73C4">
        <w:rPr>
          <w:sz w:val="24"/>
          <w:szCs w:val="24"/>
        </w:rPr>
        <w:t xml:space="preserve"> городского округа Ленинградской области 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 w:rsidRPr="002C73C4">
        <w:rPr>
          <w:sz w:val="24"/>
          <w:szCs w:val="24"/>
        </w:rPr>
        <w:t>деприватизация</w:t>
      </w:r>
      <w:proofErr w:type="spellEnd"/>
      <w:r w:rsidRPr="002C73C4">
        <w:rPr>
          <w:sz w:val="24"/>
          <w:szCs w:val="24"/>
        </w:rPr>
        <w:t xml:space="preserve"> жилых помещений» </w:t>
      </w:r>
    </w:p>
    <w:p w:rsidR="001F6865" w:rsidRPr="002C73C4" w:rsidRDefault="001F6865" w:rsidP="001F6865">
      <w:pPr>
        <w:pStyle w:val="Default"/>
        <w:ind w:right="-5" w:firstLine="708"/>
        <w:jc w:val="both"/>
      </w:pPr>
    </w:p>
    <w:p w:rsidR="001F6865" w:rsidRDefault="001F6865" w:rsidP="001F6865">
      <w:pPr>
        <w:pStyle w:val="Default"/>
        <w:ind w:right="-5" w:firstLine="708"/>
        <w:jc w:val="both"/>
      </w:pPr>
    </w:p>
    <w:p w:rsidR="001F6865" w:rsidRPr="002C73C4" w:rsidRDefault="001F6865" w:rsidP="001F6865">
      <w:pPr>
        <w:pStyle w:val="Default"/>
        <w:ind w:right="-5" w:firstLine="708"/>
        <w:jc w:val="both"/>
      </w:pPr>
    </w:p>
    <w:p w:rsidR="001F6865" w:rsidRPr="00AB7E44" w:rsidRDefault="001F6865" w:rsidP="001F686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B7E44">
        <w:rPr>
          <w:sz w:val="24"/>
          <w:szCs w:val="24"/>
        </w:rPr>
        <w:t xml:space="preserve">В соответствии с </w:t>
      </w:r>
      <w:r w:rsidRPr="00AB7E44">
        <w:rPr>
          <w:rFonts w:eastAsia="Calibri"/>
          <w:sz w:val="24"/>
          <w:szCs w:val="24"/>
          <w:lang w:eastAsia="en-US"/>
        </w:rPr>
        <w:t xml:space="preserve">Федеральным законом от 27.07.2010 № 210-ФЗ «Об организации предоставления государственных и муниципальных услуг»,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rFonts w:eastAsia="Calibri"/>
          <w:sz w:val="24"/>
          <w:szCs w:val="24"/>
          <w:lang w:eastAsia="en-US"/>
        </w:rPr>
        <w:t xml:space="preserve">на основании </w:t>
      </w:r>
      <w:r w:rsidRPr="00AB7E44">
        <w:rPr>
          <w:sz w:val="24"/>
          <w:szCs w:val="24"/>
        </w:rPr>
        <w:t xml:space="preserve">п. </w:t>
      </w:r>
      <w:r>
        <w:rPr>
          <w:sz w:val="24"/>
          <w:szCs w:val="24"/>
        </w:rPr>
        <w:t>6.2.</w:t>
      </w:r>
      <w:r w:rsidRPr="00AB7E44">
        <w:rPr>
          <w:sz w:val="24"/>
          <w:szCs w:val="24"/>
        </w:rPr>
        <w:t xml:space="preserve"> протокола заседания комиссии по повышению качества и доступности предоставления государственных и муниципальных услуг в Ленинградской области от 2</w:t>
      </w:r>
      <w:r>
        <w:rPr>
          <w:sz w:val="24"/>
          <w:szCs w:val="24"/>
        </w:rPr>
        <w:t>3</w:t>
      </w:r>
      <w:r w:rsidRPr="00AB7E44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AB7E44">
        <w:rPr>
          <w:sz w:val="24"/>
          <w:szCs w:val="24"/>
        </w:rPr>
        <w:t>.202</w:t>
      </w:r>
      <w:r>
        <w:rPr>
          <w:sz w:val="24"/>
          <w:szCs w:val="24"/>
        </w:rPr>
        <w:t>6 № 05.2-03-17</w:t>
      </w:r>
      <w:r w:rsidRPr="00AB7E44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AB7E44">
        <w:rPr>
          <w:sz w:val="24"/>
          <w:szCs w:val="24"/>
        </w:rPr>
        <w:t xml:space="preserve">, Уставом муниципального образования </w:t>
      </w:r>
      <w:proofErr w:type="spellStart"/>
      <w:r w:rsidRPr="00AB7E44">
        <w:rPr>
          <w:sz w:val="24"/>
          <w:szCs w:val="24"/>
        </w:rPr>
        <w:t>Сосновоборский</w:t>
      </w:r>
      <w:proofErr w:type="spellEnd"/>
      <w:r w:rsidRPr="00AB7E44">
        <w:rPr>
          <w:sz w:val="24"/>
          <w:szCs w:val="24"/>
        </w:rPr>
        <w:t xml:space="preserve"> городской округ, администрация </w:t>
      </w:r>
      <w:proofErr w:type="spellStart"/>
      <w:r w:rsidRPr="00AB7E44">
        <w:rPr>
          <w:sz w:val="24"/>
          <w:szCs w:val="24"/>
        </w:rPr>
        <w:t>Сосновоборского</w:t>
      </w:r>
      <w:proofErr w:type="spellEnd"/>
      <w:r w:rsidRPr="00AB7E44">
        <w:rPr>
          <w:sz w:val="24"/>
          <w:szCs w:val="24"/>
        </w:rPr>
        <w:t xml:space="preserve"> городского округа </w:t>
      </w:r>
      <w:r w:rsidRPr="00AB7E44">
        <w:rPr>
          <w:b/>
          <w:sz w:val="24"/>
          <w:szCs w:val="24"/>
        </w:rPr>
        <w:t>п о с т а н о в л я е т:</w:t>
      </w:r>
    </w:p>
    <w:p w:rsidR="001F6865" w:rsidRDefault="001F6865" w:rsidP="001F6865">
      <w:pPr>
        <w:tabs>
          <w:tab w:val="left" w:pos="1134"/>
        </w:tabs>
        <w:ind w:firstLine="708"/>
        <w:jc w:val="both"/>
        <w:rPr>
          <w:sz w:val="24"/>
          <w:szCs w:val="24"/>
        </w:rPr>
      </w:pPr>
    </w:p>
    <w:p w:rsidR="001F6865" w:rsidRPr="002C73C4" w:rsidRDefault="001F6865" w:rsidP="001F6865">
      <w:pPr>
        <w:tabs>
          <w:tab w:val="left" w:pos="113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 w:rsidRPr="001F6865">
        <w:rPr>
          <w:bCs/>
          <w:color w:val="000000"/>
          <w:sz w:val="24"/>
          <w:szCs w:val="24"/>
        </w:rPr>
        <w:t>«</w:t>
      </w:r>
      <w:r w:rsidRPr="002C73C4">
        <w:rPr>
          <w:sz w:val="24"/>
          <w:szCs w:val="24"/>
        </w:rPr>
        <w:t xml:space="preserve">Принятие в муниципальную собственность </w:t>
      </w:r>
      <w:proofErr w:type="spellStart"/>
      <w:r w:rsidRPr="002C73C4">
        <w:rPr>
          <w:sz w:val="24"/>
          <w:szCs w:val="24"/>
        </w:rPr>
        <w:t>Сосновоборского</w:t>
      </w:r>
      <w:proofErr w:type="spellEnd"/>
      <w:r w:rsidRPr="002C73C4">
        <w:rPr>
          <w:sz w:val="24"/>
          <w:szCs w:val="24"/>
        </w:rPr>
        <w:t xml:space="preserve"> городского округа Ленинградской области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 w:rsidRPr="002C73C4">
        <w:rPr>
          <w:sz w:val="24"/>
          <w:szCs w:val="24"/>
        </w:rPr>
        <w:t>деприватизация</w:t>
      </w:r>
      <w:proofErr w:type="spellEnd"/>
      <w:r w:rsidRPr="002C73C4">
        <w:rPr>
          <w:sz w:val="24"/>
          <w:szCs w:val="24"/>
        </w:rPr>
        <w:t xml:space="preserve"> жилых помещений» (далее – регламент) (Приложение). </w:t>
      </w:r>
    </w:p>
    <w:p w:rsidR="001F6865" w:rsidRDefault="001F6865" w:rsidP="001F6865">
      <w:pPr>
        <w:tabs>
          <w:tab w:val="left" w:pos="1134"/>
        </w:tabs>
        <w:ind w:firstLine="708"/>
        <w:jc w:val="both"/>
        <w:rPr>
          <w:sz w:val="24"/>
          <w:szCs w:val="24"/>
        </w:rPr>
      </w:pPr>
    </w:p>
    <w:p w:rsidR="001F6865" w:rsidRDefault="001F6865" w:rsidP="001F6865">
      <w:pPr>
        <w:tabs>
          <w:tab w:val="left" w:pos="113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Общему отделу администрации обнародовать настоящее постановление на электронном сайте городской газеты «Маяк». </w:t>
      </w:r>
    </w:p>
    <w:p w:rsidR="001F6865" w:rsidRDefault="001F6865" w:rsidP="001F6865">
      <w:pPr>
        <w:pStyle w:val="Default"/>
        <w:tabs>
          <w:tab w:val="left" w:pos="1134"/>
        </w:tabs>
        <w:ind w:firstLine="708"/>
        <w:jc w:val="both"/>
      </w:pPr>
    </w:p>
    <w:p w:rsidR="001F6865" w:rsidRDefault="001F6865" w:rsidP="001F6865">
      <w:pPr>
        <w:pStyle w:val="Default"/>
        <w:tabs>
          <w:tab w:val="left" w:pos="1134"/>
        </w:tabs>
        <w:ind w:firstLine="708"/>
        <w:jc w:val="both"/>
        <w:rPr>
          <w:color w:val="auto"/>
        </w:rPr>
      </w:pPr>
      <w:r>
        <w:t xml:space="preserve">3. </w:t>
      </w:r>
      <w:r>
        <w:rPr>
          <w:color w:val="auto"/>
        </w:rPr>
        <w:t xml:space="preserve">Отделу по связям с общественностью (пресс-центр) разместить настоящее постановление на официальном сайте </w:t>
      </w:r>
      <w:proofErr w:type="spellStart"/>
      <w:r>
        <w:rPr>
          <w:color w:val="auto"/>
        </w:rPr>
        <w:t>Сосновоборского</w:t>
      </w:r>
      <w:proofErr w:type="spellEnd"/>
      <w:r>
        <w:rPr>
          <w:color w:val="auto"/>
        </w:rPr>
        <w:t xml:space="preserve"> городского округа. </w:t>
      </w:r>
    </w:p>
    <w:p w:rsidR="001F6865" w:rsidRDefault="001F6865" w:rsidP="001F6865">
      <w:pPr>
        <w:pStyle w:val="1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F6865" w:rsidRDefault="001F6865" w:rsidP="001F6865">
      <w:pPr>
        <w:pStyle w:val="1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Настоящее постановление вступает в силу со дня официального обнародования.</w:t>
      </w:r>
    </w:p>
    <w:p w:rsidR="001F6865" w:rsidRDefault="001F6865" w:rsidP="001F6865">
      <w:pPr>
        <w:pStyle w:val="1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F6865" w:rsidRDefault="001F6865" w:rsidP="001F6865">
      <w:pPr>
        <w:pStyle w:val="1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Контроль за исполнением настоящего постановления оставляю за собой.</w:t>
      </w:r>
    </w:p>
    <w:p w:rsidR="001F6865" w:rsidRDefault="001F6865" w:rsidP="001F6865">
      <w:pPr>
        <w:ind w:right="-5"/>
        <w:jc w:val="both"/>
        <w:rPr>
          <w:sz w:val="24"/>
          <w:szCs w:val="24"/>
        </w:rPr>
      </w:pPr>
    </w:p>
    <w:p w:rsidR="001F6865" w:rsidRDefault="001F6865" w:rsidP="001F6865">
      <w:pPr>
        <w:ind w:right="-5"/>
        <w:jc w:val="both"/>
        <w:rPr>
          <w:sz w:val="24"/>
          <w:szCs w:val="24"/>
        </w:rPr>
      </w:pPr>
    </w:p>
    <w:p w:rsidR="001F6865" w:rsidRDefault="001F6865" w:rsidP="001F6865">
      <w:pPr>
        <w:ind w:right="-5"/>
        <w:jc w:val="both"/>
        <w:rPr>
          <w:sz w:val="24"/>
          <w:szCs w:val="24"/>
        </w:rPr>
      </w:pPr>
    </w:p>
    <w:p w:rsidR="001F6865" w:rsidRDefault="001F6865" w:rsidP="001F6865">
      <w:pPr>
        <w:pStyle w:val="1"/>
        <w:shd w:val="clear" w:color="auto" w:fill="auto"/>
        <w:tabs>
          <w:tab w:val="left" w:pos="0"/>
          <w:tab w:val="left" w:pos="1134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главы администрации</w:t>
      </w:r>
    </w:p>
    <w:p w:rsidR="001F6865" w:rsidRDefault="001F6865" w:rsidP="001F6865">
      <w:pPr>
        <w:pStyle w:val="1"/>
        <w:shd w:val="clear" w:color="auto" w:fill="auto"/>
        <w:tabs>
          <w:tab w:val="left" w:pos="0"/>
          <w:tab w:val="left" w:pos="1134"/>
        </w:tabs>
        <w:spacing w:before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округа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С.Г. Лютиков </w:t>
      </w: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jc w:val="both"/>
        <w:rPr>
          <w:bCs/>
        </w:rPr>
      </w:pPr>
    </w:p>
    <w:p w:rsidR="001F6865" w:rsidRDefault="001F6865" w:rsidP="001F6865">
      <w:pPr>
        <w:ind w:right="2833"/>
        <w:jc w:val="both"/>
        <w:rPr>
          <w:sz w:val="24"/>
          <w:szCs w:val="24"/>
        </w:rPr>
      </w:pPr>
    </w:p>
    <w:p w:rsidR="001F6865" w:rsidRPr="001F6865" w:rsidRDefault="001F6865" w:rsidP="001F6865">
      <w:pPr>
        <w:jc w:val="right"/>
        <w:rPr>
          <w:rStyle w:val="ab"/>
          <w:b w:val="0"/>
          <w:sz w:val="24"/>
          <w:szCs w:val="24"/>
        </w:rPr>
      </w:pPr>
      <w:bookmarkStart w:id="0" w:name="_GoBack"/>
      <w:bookmarkEnd w:id="0"/>
      <w:r w:rsidRPr="001F6865">
        <w:rPr>
          <w:rStyle w:val="ab"/>
          <w:b w:val="0"/>
          <w:sz w:val="24"/>
          <w:szCs w:val="24"/>
        </w:rPr>
        <w:lastRenderedPageBreak/>
        <w:t>УТВЕРЖДЕН</w:t>
      </w:r>
    </w:p>
    <w:p w:rsidR="001F6865" w:rsidRPr="001F6865" w:rsidRDefault="001F6865" w:rsidP="001F6865">
      <w:pPr>
        <w:jc w:val="right"/>
        <w:rPr>
          <w:rStyle w:val="ab"/>
          <w:b w:val="0"/>
          <w:bCs w:val="0"/>
          <w:sz w:val="24"/>
          <w:szCs w:val="24"/>
        </w:rPr>
      </w:pPr>
      <w:r w:rsidRPr="001F6865">
        <w:rPr>
          <w:rStyle w:val="ab"/>
          <w:b w:val="0"/>
          <w:sz w:val="24"/>
          <w:szCs w:val="24"/>
        </w:rPr>
        <w:t xml:space="preserve">постановлением администрации </w:t>
      </w:r>
    </w:p>
    <w:p w:rsidR="001F6865" w:rsidRPr="00CD6245" w:rsidRDefault="001F6865" w:rsidP="001F6865">
      <w:pPr>
        <w:jc w:val="right"/>
        <w:rPr>
          <w:rStyle w:val="ab"/>
          <w:b w:val="0"/>
          <w:bCs w:val="0"/>
          <w:sz w:val="24"/>
          <w:szCs w:val="24"/>
        </w:rPr>
      </w:pPr>
      <w:r w:rsidRPr="001F6865">
        <w:rPr>
          <w:rStyle w:val="ab"/>
          <w:b w:val="0"/>
          <w:sz w:val="24"/>
          <w:szCs w:val="24"/>
        </w:rPr>
        <w:t>Сосновоборского городского округа</w:t>
      </w:r>
      <w:r w:rsidRPr="00CD6245">
        <w:rPr>
          <w:rStyle w:val="ab"/>
          <w:sz w:val="24"/>
          <w:szCs w:val="24"/>
        </w:rPr>
        <w:t xml:space="preserve"> </w:t>
      </w:r>
    </w:p>
    <w:p w:rsidR="001F6865" w:rsidRPr="00CD6245" w:rsidRDefault="001F6865" w:rsidP="001F6865">
      <w:pPr>
        <w:ind w:firstLine="5245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CD6245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835387">
        <w:rPr>
          <w:sz w:val="24"/>
          <w:szCs w:val="24"/>
        </w:rPr>
        <w:t>20/08/</w:t>
      </w:r>
      <w:proofErr w:type="gramStart"/>
      <w:r w:rsidR="00835387">
        <w:rPr>
          <w:sz w:val="24"/>
          <w:szCs w:val="24"/>
        </w:rPr>
        <w:t>2026  №</w:t>
      </w:r>
      <w:proofErr w:type="gramEnd"/>
      <w:r w:rsidR="00835387">
        <w:rPr>
          <w:sz w:val="24"/>
          <w:szCs w:val="24"/>
        </w:rPr>
        <w:t xml:space="preserve"> 2513</w:t>
      </w:r>
    </w:p>
    <w:p w:rsidR="001F6865" w:rsidRPr="00CD6245" w:rsidRDefault="001F6865" w:rsidP="001F6865">
      <w:pPr>
        <w:ind w:firstLine="5245"/>
        <w:jc w:val="right"/>
        <w:rPr>
          <w:sz w:val="24"/>
          <w:szCs w:val="24"/>
        </w:rPr>
      </w:pPr>
    </w:p>
    <w:p w:rsidR="001F6865" w:rsidRPr="00CD6245" w:rsidRDefault="001F6865" w:rsidP="001F6865">
      <w:pPr>
        <w:ind w:firstLine="5245"/>
        <w:jc w:val="right"/>
        <w:rPr>
          <w:sz w:val="24"/>
          <w:szCs w:val="24"/>
        </w:rPr>
      </w:pPr>
      <w:r w:rsidRPr="00CD6245">
        <w:rPr>
          <w:sz w:val="24"/>
          <w:szCs w:val="24"/>
        </w:rPr>
        <w:t>(Приложение)</w:t>
      </w:r>
    </w:p>
    <w:p w:rsidR="001F6865" w:rsidRDefault="001F6865" w:rsidP="001F6865">
      <w:pPr>
        <w:pStyle w:val="ConsPlusTitle"/>
        <w:widowControl/>
        <w:jc w:val="center"/>
      </w:pPr>
    </w:p>
    <w:p w:rsidR="001F6865" w:rsidRPr="002D0273" w:rsidRDefault="001F6865" w:rsidP="001F6865">
      <w:pPr>
        <w:pStyle w:val="ConsPlusTitle"/>
        <w:widowControl/>
        <w:jc w:val="center"/>
      </w:pPr>
      <w:r w:rsidRPr="002D0273">
        <w:t>Административный регламент</w:t>
      </w:r>
    </w:p>
    <w:p w:rsidR="001F6865" w:rsidRPr="002D0273" w:rsidRDefault="001F6865" w:rsidP="001F6865">
      <w:pPr>
        <w:pStyle w:val="ConsPlusTitle"/>
        <w:widowControl/>
        <w:tabs>
          <w:tab w:val="left" w:pos="1134"/>
        </w:tabs>
        <w:jc w:val="center"/>
      </w:pPr>
      <w:r w:rsidRPr="002D0273">
        <w:t>предоставления муниципальной услуги</w:t>
      </w:r>
    </w:p>
    <w:p w:rsidR="001F6865" w:rsidRPr="002D0273" w:rsidRDefault="001F6865" w:rsidP="001F6865">
      <w:pPr>
        <w:jc w:val="center"/>
        <w:rPr>
          <w:b/>
          <w:bCs/>
          <w:sz w:val="24"/>
          <w:szCs w:val="24"/>
        </w:rPr>
      </w:pPr>
      <w:r w:rsidRPr="001F6865">
        <w:rPr>
          <w:b/>
          <w:bCs/>
          <w:color w:val="000000"/>
          <w:sz w:val="24"/>
          <w:szCs w:val="24"/>
        </w:rPr>
        <w:t>«</w:t>
      </w:r>
      <w:r w:rsidRPr="002D0273">
        <w:rPr>
          <w:b/>
          <w:sz w:val="24"/>
          <w:szCs w:val="24"/>
        </w:rPr>
        <w:t>Принятие в муниципальную собственность Сосновоборского городского округа Ленинградской области 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(деприватизация жилых помещений)»</w:t>
      </w:r>
    </w:p>
    <w:p w:rsidR="001F6865" w:rsidRDefault="001F6865" w:rsidP="001F686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F6865" w:rsidRPr="002D0273" w:rsidRDefault="001F6865" w:rsidP="001F686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D0273">
        <w:rPr>
          <w:rFonts w:ascii="Times New Roman" w:hAnsi="Times New Roman" w:cs="Times New Roman"/>
          <w:sz w:val="24"/>
          <w:szCs w:val="24"/>
        </w:rPr>
        <w:t xml:space="preserve"> (Сокращенное наименование: «Принятие в муниципальную собственность Сосновоборского городского округа Ленинградской </w:t>
      </w:r>
      <w:proofErr w:type="gramStart"/>
      <w:r w:rsidRPr="002D0273">
        <w:rPr>
          <w:rFonts w:ascii="Times New Roman" w:hAnsi="Times New Roman" w:cs="Times New Roman"/>
          <w:sz w:val="24"/>
          <w:szCs w:val="24"/>
        </w:rPr>
        <w:t>области  ранее</w:t>
      </w:r>
      <w:proofErr w:type="gramEnd"/>
      <w:r w:rsidRPr="002D0273">
        <w:rPr>
          <w:rFonts w:ascii="Times New Roman" w:hAnsi="Times New Roman" w:cs="Times New Roman"/>
          <w:sz w:val="24"/>
          <w:szCs w:val="24"/>
        </w:rPr>
        <w:t xml:space="preserve"> приватизированных гражданами жилых помещений и заключение с указанными гражданами договоров социального найма (деприватизация)») </w:t>
      </w:r>
    </w:p>
    <w:p w:rsidR="001F6865" w:rsidRPr="002D0273" w:rsidRDefault="001F6865" w:rsidP="001F686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D0273">
        <w:rPr>
          <w:rFonts w:ascii="Times New Roman" w:hAnsi="Times New Roman" w:cs="Times New Roman"/>
          <w:sz w:val="24"/>
          <w:szCs w:val="24"/>
        </w:rPr>
        <w:t>(далее – регламент, муниципальная услуга)</w:t>
      </w:r>
    </w:p>
    <w:p w:rsidR="001F6865" w:rsidRDefault="001F6865" w:rsidP="001F686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F6865" w:rsidRDefault="001F6865" w:rsidP="001F6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aa"/>
        <w:widowControl w:val="0"/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Предмет регулирования.</w:t>
      </w:r>
    </w:p>
    <w:p w:rsidR="001F6865" w:rsidRDefault="001F6865" w:rsidP="001F6865">
      <w:pPr>
        <w:ind w:firstLine="709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1F6865" w:rsidRDefault="001F6865" w:rsidP="001F6865">
      <w:pPr>
        <w:pStyle w:val="ConsPlusNormal"/>
        <w:numPr>
          <w:ilvl w:val="1"/>
          <w:numId w:val="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заявителей.</w:t>
      </w:r>
    </w:p>
    <w:p w:rsidR="001F6865" w:rsidRDefault="001F6865" w:rsidP="001F6865">
      <w:pPr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Муниципальная услуга предоставляется гражданам Российской Федерации, являющимся собственниками жилых помещений, свободных от обязательств, ранее приватизированных ими и являющихся для них единственным местом постоянного проживания </w:t>
      </w:r>
      <w:r>
        <w:t>(далее – заявители)</w:t>
      </w:r>
      <w:r>
        <w:rPr>
          <w:color w:val="000000"/>
          <w:sz w:val="24"/>
          <w:szCs w:val="24"/>
        </w:rPr>
        <w:t>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от имени заявителя в силу полномочий на основании доверенности.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в муниципальную собственность муниципального образования Сосновоборский</w:t>
      </w:r>
      <w:r w:rsidRPr="002D0273">
        <w:rPr>
          <w:rFonts w:ascii="Times New Roman" w:hAnsi="Times New Roman" w:cs="Times New Roman"/>
          <w:sz w:val="24"/>
          <w:szCs w:val="24"/>
        </w:rPr>
        <w:t xml:space="preserve"> городско</w:t>
      </w:r>
      <w:r>
        <w:rPr>
          <w:rFonts w:ascii="Times New Roman" w:hAnsi="Times New Roman" w:cs="Times New Roman"/>
          <w:sz w:val="24"/>
          <w:szCs w:val="24"/>
        </w:rPr>
        <w:t>й округ</w:t>
      </w:r>
      <w:r w:rsidRPr="002D0273">
        <w:rPr>
          <w:rFonts w:ascii="Times New Roman" w:hAnsi="Times New Roman" w:cs="Times New Roman"/>
          <w:sz w:val="24"/>
          <w:szCs w:val="24"/>
        </w:rPr>
        <w:t xml:space="preserve"> Ленинградской области от граждан ранее прива</w:t>
      </w:r>
      <w:r>
        <w:rPr>
          <w:rFonts w:ascii="Times New Roman" w:hAnsi="Times New Roman" w:cs="Times New Roman"/>
          <w:sz w:val="24"/>
          <w:szCs w:val="24"/>
        </w:rPr>
        <w:t xml:space="preserve">тизированных ими жилых помещений, являющихся для них единственным местом </w:t>
      </w:r>
      <w:r>
        <w:rPr>
          <w:rFonts w:ascii="Times New Roman" w:hAnsi="Times New Roman" w:cs="Times New Roman"/>
          <w:sz w:val="24"/>
          <w:szCs w:val="24"/>
        </w:rPr>
        <w:lastRenderedPageBreak/>
        <w:t>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(деприватизация жилых помещений) (сокращенное наименование: Принятие в муниципальную собственность муниципального образования Сосновоборский</w:t>
      </w:r>
      <w:r w:rsidRPr="002D0273">
        <w:rPr>
          <w:rFonts w:ascii="Times New Roman" w:hAnsi="Times New Roman" w:cs="Times New Roman"/>
          <w:sz w:val="24"/>
          <w:szCs w:val="24"/>
        </w:rPr>
        <w:t xml:space="preserve"> городско</w:t>
      </w:r>
      <w:r>
        <w:rPr>
          <w:rFonts w:ascii="Times New Roman" w:hAnsi="Times New Roman" w:cs="Times New Roman"/>
          <w:sz w:val="24"/>
          <w:szCs w:val="24"/>
        </w:rPr>
        <w:t>й округ</w:t>
      </w:r>
      <w:r w:rsidRPr="002D0273">
        <w:rPr>
          <w:rFonts w:ascii="Times New Roman" w:hAnsi="Times New Roman" w:cs="Times New Roman"/>
          <w:sz w:val="24"/>
          <w:szCs w:val="24"/>
        </w:rPr>
        <w:t xml:space="preserve"> Ленинградской област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2D0273">
        <w:rPr>
          <w:rFonts w:ascii="Times New Roman" w:hAnsi="Times New Roman" w:cs="Times New Roman"/>
          <w:sz w:val="24"/>
          <w:szCs w:val="24"/>
        </w:rPr>
        <w:t>ранее приватизированных гражданами жилых помещений и заключение с указанными гражданами договоров социального найма (деприватизация)).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1F6865" w:rsidRPr="002D0273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273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1F6865" w:rsidRPr="002D0273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273">
        <w:rPr>
          <w:rFonts w:ascii="Times New Roman" w:hAnsi="Times New Roman" w:cs="Times New Roman"/>
          <w:sz w:val="24"/>
          <w:szCs w:val="24"/>
        </w:rPr>
        <w:t>Администрация МО Сосновоборский городской округ Ленинградской области» Ленинградской области (далее - ОМСУ).</w:t>
      </w:r>
    </w:p>
    <w:p w:rsidR="001F6865" w:rsidRPr="00FC5367" w:rsidRDefault="001F6865" w:rsidP="001F686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0273">
        <w:rPr>
          <w:sz w:val="24"/>
          <w:szCs w:val="24"/>
        </w:rPr>
        <w:t>Отраслевым (функциональным) органом администрация (далее – ОФОА), ответственными за предоставление муниципальной услуги является Комитет по управлению муниципальным имуществом администрации муниципального образования Сосновоборский городской округ Ленинградской области Ленинградской области (далее - КУМИ), который находится в здании администрации по адресу: Ленинградская область, г.Сосновый Бор, ул.Ленинградская, д.46, кабинеты № 358, 362, телефон: 8(81369) 2-97</w:t>
      </w:r>
      <w:r w:rsidRPr="00FC5367">
        <w:rPr>
          <w:sz w:val="28"/>
          <w:szCs w:val="28"/>
        </w:rPr>
        <w:t xml:space="preserve">-30. 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273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предоставления услуги является: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решение о предоставлении муниципальной услуги (приложение № 3 к настоящему регламенту):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 принятии в муниципальную собственность ранее приватизированного заявителем жилого помещения;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договор о передаче жилого помещения в муниципальную собственность (приложение № 4 к настоящему регламенту);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договор социального найма указанного жилого помещения (заключается после осуществления государственной регистрации права муниципальной собственности) (приложение № 5 к настоящему регламенту).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решение об отказе в предоставлении муниципальной услуги (приложение № 6 к настоящему регламенту). 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услуги, предусмотренный абз. 1 п. 2.3.1. и п. 2.3.2. регламента предоставляется (в соответствии со способом, указанным заявителем при подаче заявления и документов):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1F6865" w:rsidRDefault="001F6865" w:rsidP="001F6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:rsidR="001F6865" w:rsidRP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предоставления муниципальной услуги составляет не более 45 рабочих дней со дня регистрации заявления в ОМСУ).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</w:t>
      </w:r>
      <w:r>
        <w:rPr>
          <w:rFonts w:ascii="Times New Roman" w:hAnsi="Times New Roman" w:cs="Times New Roman"/>
          <w:sz w:val="24"/>
          <w:szCs w:val="24"/>
        </w:rPr>
        <w:lastRenderedPageBreak/>
        <w:t>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не предусмотрены (таблица № 3).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1F6865" w:rsidRP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1F6865" w:rsidRDefault="001F6865" w:rsidP="001F6865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1F6865" w:rsidRDefault="001F6865" w:rsidP="001F6865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 Перечень осуществляемых при предоставлении муниципальной услуги административных процедур: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1F6865" w:rsidRPr="001F6865" w:rsidRDefault="001F6865" w:rsidP="001F68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 w:rsidRPr="001F68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 w:rsidRPr="001F6865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(таблица № 2)</w:t>
        </w:r>
      </w:hyperlink>
      <w:r w:rsidRPr="001F686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1F6865" w:rsidRPr="001F6865" w:rsidRDefault="001F6865" w:rsidP="001F68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68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Pr="001F6865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статьями 9</w:t>
        </w:r>
      </w:hyperlink>
      <w:r w:rsidRPr="001F68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10" w:tooltip="https://login.consultant.ru/link/?req=doc&amp;base=LAW&amp;n=494999&amp;dst=100202" w:history="1">
        <w:r w:rsidRPr="001F6865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10</w:t>
        </w:r>
      </w:hyperlink>
      <w:r w:rsidRPr="001F68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hyperlink r:id="rId11" w:tooltip="https://login.consultant.ru/link/?req=doc&amp;base=LAW&amp;n=494999&amp;dst=100243" w:history="1">
        <w:r w:rsidRPr="001F6865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1F68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1F6865" w:rsidRPr="001F6865" w:rsidRDefault="001F6865" w:rsidP="001F68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6865">
        <w:rPr>
          <w:rFonts w:ascii="Times New Roman" w:eastAsia="Calibr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1F6865" w:rsidRPr="001F6865" w:rsidRDefault="001F6865" w:rsidP="001F68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6865">
        <w:rPr>
          <w:rFonts w:ascii="Times New Roman" w:eastAsia="Calibr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1F6865" w:rsidRPr="001F6865" w:rsidRDefault="001F6865" w:rsidP="001F686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68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 w:rsidRPr="001F6865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статьями 9</w:t>
        </w:r>
      </w:hyperlink>
      <w:r w:rsidRPr="001F68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13" w:tooltip="https://login.consultant.ru/link/?req=doc&amp;base=LAW&amp;n=494999&amp;dst=100202" w:history="1">
        <w:r w:rsidRPr="001F6865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10</w:t>
        </w:r>
      </w:hyperlink>
      <w:r w:rsidRPr="001F68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hyperlink r:id="rId14" w:tooltip="https://login.consultant.ru/link/?req=doc&amp;base=LAW&amp;n=494999&amp;dst=100243" w:history="1">
        <w:r w:rsidRPr="001F6865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1F68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№ 572-ФЗ.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</w:t>
      </w:r>
      <w:r>
        <w:rPr>
          <w:rFonts w:ascii="Times New Roman" w:hAnsi="Times New Roman" w:cs="Times New Roman"/>
          <w:sz w:val="24"/>
          <w:szCs w:val="24"/>
        </w:rPr>
        <w:lastRenderedPageBreak/>
        <w:t>связи уведомляет заявителя об отказе в приеме документов с указанием оснований такого отказа и возвращает заявление и документы заявителю (приложение № 2 к настоящему регламенту).</w:t>
      </w:r>
    </w:p>
    <w:p w:rsidR="001F6865" w:rsidRDefault="001F6865" w:rsidP="001F6865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1F6865" w:rsidRDefault="001F6865" w:rsidP="001F6865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недвижимости (далее - ЕГРН) об основных характеристиках и зарегистрированных правах на объект недвижимости (жилое помещение), передаваемое в муниципальную собственность;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ЕГРН о правах отдельного лица на имевшиеся (имеющиеся) у него объекты недвижимости на территории Российской Федерации;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Росреестр.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договор на передачу в собственность жилого помещения;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Указанный информационный запрос направляется в соответствующий ОМСУ.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документ о государственной регистрации актов гражданского состояния;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Указанный информационный запрос направляется в органы записи актов гражданского состояния, его территориальные органы (подразделения) или подведомственные организации в электронном виде или на бумажном носителе (далее – ЗАГС);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 Срок принятия решения о предоставлении (об отказе в предоставлении) муниципальной услуги – 10 календарных дней со дня получения ОМСУ всех необходимых сведений и документов для принятия решения.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услуги, предусмотренной абз. 2. п. 2.3.1. регламента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электронной форме через личный кабинет заявителя на ПГУ ЛО/ЕПГУ – в случае, </w:t>
      </w:r>
      <w:r>
        <w:rPr>
          <w:rFonts w:ascii="Times New Roman" w:hAnsi="Times New Roman" w:cs="Times New Roman"/>
          <w:sz w:val="24"/>
          <w:szCs w:val="24"/>
        </w:rPr>
        <w:lastRenderedPageBreak/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 Результат предоставления муниципальной услуги, предусмотренной абз. 3. п. 2.3.1. регламента предоставляется в течение 3 рабочих дней, со дня принятия решения о предоставлении муниципальной услуги: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3.6.3. Результат предоставления муниципальной услуги, предусмотренной абз. 4. п. 2.3.1. регламента предоставляется в течение 5 рабочих дней, со дня со дня получения ОМСУ уведомления о регистрации права муниципальной собственности: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3.6.4.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не предусмотрена.</w:t>
      </w:r>
    </w:p>
    <w:p w:rsidR="001F6865" w:rsidRDefault="001F6865" w:rsidP="001F6865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1F6865" w:rsidRDefault="001F6865" w:rsidP="001F6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1F6865" w:rsidRPr="001F6865" w:rsidRDefault="001F6865" w:rsidP="001F6865">
      <w:pPr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br w:type="page" w:clear="all"/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 1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Административному регламенту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по предоставлению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муниципальной услуги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(наименование услуги)</w:t>
      </w:r>
    </w:p>
    <w:p w:rsidR="001F6865" w:rsidRDefault="001F6865" w:rsidP="001F686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ПЕРЕЧЕНЬ</w:t>
      </w:r>
    </w:p>
    <w:p w:rsidR="001F6865" w:rsidRDefault="001F6865" w:rsidP="001F686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условных обозначений и сокращений,</w:t>
      </w:r>
    </w:p>
    <w:p w:rsidR="001F6865" w:rsidRDefault="001F6865" w:rsidP="001F686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Идентификаторы категорий (признаков) заявителей,</w:t>
      </w:r>
    </w:p>
    <w:p w:rsidR="001F6865" w:rsidRDefault="001F6865" w:rsidP="001F686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Исчерпывающий перечень документов,</w:t>
      </w:r>
    </w:p>
    <w:p w:rsidR="001F6865" w:rsidRDefault="001F6865" w:rsidP="001F686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необходимых </w:t>
      </w:r>
      <w:proofErr w:type="gramStart"/>
      <w:r>
        <w:rPr>
          <w:bCs/>
          <w:sz w:val="24"/>
          <w:szCs w:val="24"/>
        </w:rPr>
        <w:t>для предоставлении</w:t>
      </w:r>
      <w:proofErr w:type="gramEnd"/>
      <w:r>
        <w:rPr>
          <w:bCs/>
          <w:sz w:val="24"/>
          <w:szCs w:val="24"/>
        </w:rPr>
        <w:t xml:space="preserve"> муниципальной услуги,</w:t>
      </w:r>
    </w:p>
    <w:p w:rsidR="001F6865" w:rsidRDefault="001F6865" w:rsidP="001F686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Исчерпывающий перечень оснований для отказа</w:t>
      </w:r>
    </w:p>
    <w:p w:rsidR="001F6865" w:rsidRDefault="001F6865" w:rsidP="001F686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в приеме запроса о предоставлении муниципальной услуги и документов,</w:t>
      </w:r>
    </w:p>
    <w:p w:rsidR="001F6865" w:rsidRDefault="001F6865" w:rsidP="001F686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необходимых для предоставления услуги,</w:t>
      </w:r>
    </w:p>
    <w:p w:rsidR="001F6865" w:rsidRDefault="001F6865" w:rsidP="001F686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оснований для приостановления предоставления муниципальной услуги</w:t>
      </w:r>
    </w:p>
    <w:p w:rsidR="001F6865" w:rsidRDefault="001F6865" w:rsidP="001F686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или отказа в предоставлении муниципальной услуги,</w:t>
      </w:r>
    </w:p>
    <w:p w:rsidR="001F6865" w:rsidRDefault="001F6865" w:rsidP="001F686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Формы запроса о предоставлении муниципальной услуги</w:t>
      </w:r>
    </w:p>
    <w:p w:rsidR="001F6865" w:rsidRDefault="001F6865" w:rsidP="001F686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 документов, необходимых для предоставления муниципальной услуги</w:t>
      </w:r>
    </w:p>
    <w:p w:rsidR="001F6865" w:rsidRDefault="001F6865" w:rsidP="001F6865">
      <w:pPr>
        <w:widowControl w:val="0"/>
        <w:ind w:firstLine="540"/>
        <w:jc w:val="both"/>
        <w:rPr>
          <w:bCs/>
          <w:sz w:val="24"/>
          <w:szCs w:val="24"/>
        </w:rPr>
      </w:pPr>
    </w:p>
    <w:p w:rsidR="001F6865" w:rsidRDefault="001F6865" w:rsidP="001F6865">
      <w:pPr>
        <w:numPr>
          <w:ilvl w:val="0"/>
          <w:numId w:val="3"/>
        </w:numPr>
        <w:spacing w:after="200" w:line="276" w:lineRule="auto"/>
        <w:jc w:val="center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I. </w:t>
      </w:r>
      <w:r>
        <w:rPr>
          <w:b/>
          <w:sz w:val="24"/>
          <w:szCs w:val="24"/>
        </w:rPr>
        <w:t>Перечень условных обозначений и сокращений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 Условные сокращения: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а) ОМСУ – органы местного самоуправления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д) ЗК РФ – Земельный кодекс Российской Федерации.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 Условные обозначения: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б) ФЛ – заявителем является физическое лицо;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в) П(з) – представитель заявителя;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г) ЕП – Единый портал;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д) ЕПГУ, ПГУ ЛО – документы подаются посредством портала;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е) ПС – документы подаются посредством почтовой связи;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ж) Л - документы подаются при личном посещении ОМСУ, МФЦ;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з) О – представляется оригинал документа;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и) О(э) – представляется оригинал документа в электронной форме;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к) К – представляется копия документа;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л) К(э) – представляется копия документа в электронной форме;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м) </w:t>
      </w:r>
      <w:proofErr w:type="gramStart"/>
      <w:r>
        <w:rPr>
          <w:sz w:val="24"/>
          <w:szCs w:val="24"/>
        </w:rPr>
        <w:t>Д(</w:t>
      </w:r>
      <w:proofErr w:type="gramEnd"/>
      <w:r>
        <w:rPr>
          <w:sz w:val="24"/>
          <w:szCs w:val="24"/>
        </w:rPr>
        <w:t>1) – документы представляются в одном экземпляре;</w:t>
      </w:r>
    </w:p>
    <w:p w:rsidR="001F6865" w:rsidRDefault="001F6865" w:rsidP="001F686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н) </w:t>
      </w:r>
      <w:proofErr w:type="gramStart"/>
      <w:r>
        <w:rPr>
          <w:sz w:val="24"/>
          <w:szCs w:val="24"/>
        </w:rPr>
        <w:t>Д(</w:t>
      </w:r>
      <w:proofErr w:type="gramEnd"/>
      <w:r>
        <w:rPr>
          <w:sz w:val="24"/>
          <w:szCs w:val="24"/>
        </w:rPr>
        <w:t>2) – документы представляются в двух экземплярах.</w:t>
      </w:r>
    </w:p>
    <w:p w:rsidR="001F6865" w:rsidRDefault="001F6865" w:rsidP="001F6865">
      <w:pPr>
        <w:widowControl w:val="0"/>
        <w:ind w:firstLine="540"/>
        <w:jc w:val="center"/>
        <w:rPr>
          <w:b/>
          <w:bCs/>
          <w:sz w:val="24"/>
          <w:szCs w:val="24"/>
        </w:rPr>
        <w:sectPr w:rsidR="001F6865" w:rsidSect="001F6865">
          <w:headerReference w:type="default" r:id="rId15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1F6865" w:rsidRDefault="001F6865" w:rsidP="001F6865">
      <w:pPr>
        <w:widowControl w:val="0"/>
        <w:ind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II. Идентификаторы категорий (признаков) заявителей </w:t>
      </w:r>
    </w:p>
    <w:p w:rsidR="001F6865" w:rsidRDefault="001F6865" w:rsidP="001F6865">
      <w:pPr>
        <w:widowControl w:val="0"/>
        <w:ind w:firstLine="540"/>
        <w:jc w:val="center"/>
        <w:rPr>
          <w:bCs/>
          <w:sz w:val="24"/>
          <w:szCs w:val="24"/>
        </w:rPr>
      </w:pP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Таблица № 1</w:t>
      </w:r>
    </w:p>
    <w:tbl>
      <w:tblPr>
        <w:tblW w:w="143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9355"/>
      </w:tblGrid>
      <w:tr w:rsidR="001F6865" w:rsidTr="007B5393">
        <w:trPr>
          <w:trHeight w:val="198"/>
        </w:trPr>
        <w:tc>
          <w:tcPr>
            <w:tcW w:w="5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865" w:rsidRDefault="001F6865" w:rsidP="007B53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65" w:rsidRDefault="001F6865" w:rsidP="007B53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1F6865" w:rsidTr="007B5393">
        <w:trPr>
          <w:trHeight w:val="699"/>
        </w:trPr>
        <w:tc>
          <w:tcPr>
            <w:tcW w:w="5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865" w:rsidRDefault="001F6865" w:rsidP="007B53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865" w:rsidRDefault="001F6865" w:rsidP="007B53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Решение о предоставлении муниципальной услуги</w:t>
            </w:r>
          </w:p>
        </w:tc>
      </w:tr>
      <w:tr w:rsidR="001F6865" w:rsidTr="007B5393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65" w:rsidRDefault="001F6865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65" w:rsidRDefault="001F6865" w:rsidP="007B5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</w:tr>
    </w:tbl>
    <w:p w:rsidR="001F6865" w:rsidRDefault="001F6865" w:rsidP="001F6865">
      <w:pPr>
        <w:widowControl w:val="0"/>
        <w:ind w:firstLine="540"/>
        <w:jc w:val="both"/>
        <w:rPr>
          <w:bCs/>
          <w:sz w:val="24"/>
          <w:szCs w:val="24"/>
        </w:rPr>
      </w:pPr>
    </w:p>
    <w:p w:rsidR="001F6865" w:rsidRDefault="001F6865" w:rsidP="001F6865">
      <w:pPr>
        <w:widowControl w:val="0"/>
        <w:ind w:firstLine="540"/>
        <w:jc w:val="both"/>
        <w:rPr>
          <w:bCs/>
          <w:sz w:val="24"/>
          <w:szCs w:val="24"/>
        </w:rPr>
      </w:pPr>
    </w:p>
    <w:p w:rsidR="001F6865" w:rsidRDefault="001F6865" w:rsidP="001F6865">
      <w:pPr>
        <w:widowControl w:val="0"/>
        <w:ind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III.</w:t>
      </w:r>
      <w:r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1F6865" w:rsidRDefault="001F6865" w:rsidP="001F6865">
      <w:pPr>
        <w:widowControl w:val="0"/>
        <w:ind w:firstLine="540"/>
        <w:jc w:val="center"/>
        <w:rPr>
          <w:bCs/>
          <w:sz w:val="24"/>
          <w:szCs w:val="24"/>
        </w:rPr>
      </w:pP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Таблица № 2 </w:t>
      </w:r>
    </w:p>
    <w:p w:rsidR="001F6865" w:rsidRDefault="001F6865" w:rsidP="001F6865">
      <w:pPr>
        <w:widowControl w:val="0"/>
        <w:ind w:firstLine="540"/>
        <w:rPr>
          <w:bCs/>
          <w:sz w:val="24"/>
          <w:szCs w:val="24"/>
        </w:rPr>
      </w:pPr>
    </w:p>
    <w:tbl>
      <w:tblPr>
        <w:tblW w:w="152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8127"/>
        <w:gridCol w:w="2551"/>
        <w:gridCol w:w="1985"/>
        <w:gridCol w:w="68"/>
      </w:tblGrid>
      <w:tr w:rsidR="001F6865" w:rsidTr="007B5393">
        <w:trPr>
          <w:trHeight w:val="745"/>
        </w:trPr>
        <w:tc>
          <w:tcPr>
            <w:tcW w:w="486" w:type="dxa"/>
            <w:gridSpan w:val="2"/>
          </w:tcPr>
          <w:p w:rsidR="001F6865" w:rsidRDefault="001F6865" w:rsidP="007B5393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</w:p>
          <w:p w:rsidR="001F6865" w:rsidRDefault="001F6865" w:rsidP="007B5393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945" w:type="dxa"/>
            <w:gridSpan w:val="2"/>
          </w:tcPr>
          <w:p w:rsidR="001F6865" w:rsidRDefault="001F6865" w:rsidP="007B5393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  <w:p w:rsidR="001F6865" w:rsidRDefault="001F6865" w:rsidP="007B5393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01" w:type="dxa"/>
            <w:gridSpan w:val="2"/>
          </w:tcPr>
          <w:p w:rsidR="001F6865" w:rsidRDefault="001F6865" w:rsidP="007B539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необходимых для предоставления государственной услуги документов</w:t>
            </w:r>
          </w:p>
          <w:p w:rsidR="001F6865" w:rsidRDefault="001F6865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1F6865" w:rsidRDefault="001F6865" w:rsidP="007B539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  <w:p w:rsidR="001F6865" w:rsidRDefault="001F6865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3" w:type="dxa"/>
            <w:gridSpan w:val="2"/>
          </w:tcPr>
          <w:p w:rsidR="001F6865" w:rsidRDefault="001F6865" w:rsidP="007B539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требования</w:t>
            </w:r>
          </w:p>
          <w:p w:rsidR="001F6865" w:rsidRDefault="001F6865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1F6865" w:rsidTr="007B5393">
        <w:trPr>
          <w:trHeight w:val="720"/>
        </w:trPr>
        <w:tc>
          <w:tcPr>
            <w:tcW w:w="15236" w:type="dxa"/>
            <w:gridSpan w:val="9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1F6865" w:rsidTr="007B5393">
        <w:trPr>
          <w:trHeight w:val="381"/>
        </w:trPr>
        <w:tc>
          <w:tcPr>
            <w:tcW w:w="458" w:type="dxa"/>
          </w:tcPr>
          <w:p w:rsidR="001F6865" w:rsidRDefault="001F6865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73" w:type="dxa"/>
            <w:gridSpan w:val="3"/>
          </w:tcPr>
          <w:p w:rsidR="001F6865" w:rsidRDefault="001F6865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201" w:type="dxa"/>
            <w:gridSpan w:val="2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Заявление о предоставлении муниципальной услуги – Образец №1</w:t>
            </w:r>
          </w:p>
        </w:tc>
        <w:tc>
          <w:tcPr>
            <w:tcW w:w="2551" w:type="dxa"/>
          </w:tcPr>
          <w:p w:rsidR="001F6865" w:rsidRDefault="001F6865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ПГУ ЛО, МФЦ, ПС, Л </w:t>
            </w:r>
          </w:p>
        </w:tc>
        <w:tc>
          <w:tcPr>
            <w:tcW w:w="2053" w:type="dxa"/>
            <w:gridSpan w:val="2"/>
          </w:tcPr>
          <w:p w:rsidR="001F6865" w:rsidRDefault="001F6865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1F6865" w:rsidTr="007B5393">
        <w:trPr>
          <w:trHeight w:val="381"/>
        </w:trPr>
        <w:tc>
          <w:tcPr>
            <w:tcW w:w="458" w:type="dxa"/>
          </w:tcPr>
          <w:p w:rsidR="001F6865" w:rsidRDefault="001F6865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1F6865" w:rsidRDefault="001F6865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201" w:type="dxa"/>
            <w:gridSpan w:val="2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551" w:type="dxa"/>
          </w:tcPr>
          <w:p w:rsidR="001F6865" w:rsidRDefault="001F6865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1F6865" w:rsidRDefault="001F6865" w:rsidP="007B5393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1F6865" w:rsidTr="007B5393">
        <w:trPr>
          <w:trHeight w:val="381"/>
        </w:trPr>
        <w:tc>
          <w:tcPr>
            <w:tcW w:w="458" w:type="dxa"/>
          </w:tcPr>
          <w:p w:rsidR="001F6865" w:rsidRDefault="001F6865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1F6865" w:rsidRDefault="001F6865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 (Пз)</w:t>
            </w:r>
          </w:p>
        </w:tc>
        <w:tc>
          <w:tcPr>
            <w:tcW w:w="8201" w:type="dxa"/>
            <w:gridSpan w:val="2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</w:t>
            </w:r>
            <w:r>
              <w:rPr>
                <w:bCs/>
                <w:sz w:val="24"/>
                <w:szCs w:val="24"/>
              </w:rPr>
              <w:lastRenderedPageBreak/>
              <w:t>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2551" w:type="dxa"/>
          </w:tcPr>
          <w:p w:rsidR="001F6865" w:rsidRDefault="001F6865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1F6865" w:rsidRDefault="001F6865" w:rsidP="007B5393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1F6865" w:rsidTr="007B5393">
        <w:trPr>
          <w:trHeight w:val="495"/>
        </w:trPr>
        <w:tc>
          <w:tcPr>
            <w:tcW w:w="458" w:type="dxa"/>
          </w:tcPr>
          <w:p w:rsidR="001F6865" w:rsidRDefault="001F6865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73" w:type="dxa"/>
            <w:gridSpan w:val="3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201" w:type="dxa"/>
            <w:gridSpan w:val="2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сведения о составе семьи и совместно проживающих в деприватизируемом жилом помещении гражданах, а также о гражданах, не проживающих в данном жилом помещении, но не утративших право пользования данным жилым помещением, предоставляются по форме согласно Образцу № 2 к регламенту;</w:t>
            </w:r>
          </w:p>
        </w:tc>
        <w:tc>
          <w:tcPr>
            <w:tcW w:w="2551" w:type="dxa"/>
          </w:tcPr>
          <w:p w:rsidR="001F6865" w:rsidRDefault="001F6865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1F6865" w:rsidRDefault="001F6865" w:rsidP="007B5393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1F6865" w:rsidTr="007B5393">
        <w:trPr>
          <w:trHeight w:val="495"/>
        </w:trPr>
        <w:tc>
          <w:tcPr>
            <w:tcW w:w="458" w:type="dxa"/>
          </w:tcPr>
          <w:p w:rsidR="001F6865" w:rsidRDefault="001F6865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73" w:type="dxa"/>
            <w:gridSpan w:val="3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201" w:type="dxa"/>
            <w:gridSpan w:val="2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родителей (усыновителей), попечителей и органов опеки и попечительства на деприватизацию жилого помещения (в случае деприватизации жилых помещений, в которых собственниками являются несовершеннолетние в возрасте до 14 лет, от 14 до 18 лет, недееспособные);</w:t>
            </w:r>
          </w:p>
        </w:tc>
        <w:tc>
          <w:tcPr>
            <w:tcW w:w="2551" w:type="dxa"/>
          </w:tcPr>
          <w:p w:rsidR="001F6865" w:rsidRDefault="001F6865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1F6865" w:rsidRDefault="001F6865" w:rsidP="007B5393">
            <w:r>
              <w:rPr>
                <w:sz w:val="24"/>
                <w:szCs w:val="24"/>
              </w:rPr>
              <w:t>[Все], Д(1)</w:t>
            </w:r>
          </w:p>
        </w:tc>
      </w:tr>
      <w:tr w:rsidR="001F6865" w:rsidTr="007B5393">
        <w:trPr>
          <w:trHeight w:val="495"/>
        </w:trPr>
        <w:tc>
          <w:tcPr>
            <w:tcW w:w="458" w:type="dxa"/>
          </w:tcPr>
          <w:p w:rsidR="001F6865" w:rsidRDefault="001F6865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73" w:type="dxa"/>
            <w:gridSpan w:val="3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201" w:type="dxa"/>
            <w:gridSpan w:val="2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нотариально удостоверенное согласие на передачу жилого помещения в муниципальную собственность (предоставляется при наличии нескольких собственников приватизированного жилого помещения);</w:t>
            </w:r>
          </w:p>
        </w:tc>
        <w:tc>
          <w:tcPr>
            <w:tcW w:w="2551" w:type="dxa"/>
          </w:tcPr>
          <w:p w:rsidR="001F6865" w:rsidRDefault="001F6865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1F6865" w:rsidRDefault="001F6865" w:rsidP="007B5393">
            <w:r>
              <w:rPr>
                <w:sz w:val="24"/>
                <w:szCs w:val="24"/>
              </w:rPr>
              <w:t>[Все], Д(1)</w:t>
            </w:r>
          </w:p>
        </w:tc>
      </w:tr>
      <w:tr w:rsidR="001F6865" w:rsidTr="007B5393">
        <w:trPr>
          <w:trHeight w:val="495"/>
        </w:trPr>
        <w:tc>
          <w:tcPr>
            <w:tcW w:w="458" w:type="dxa"/>
          </w:tcPr>
          <w:p w:rsidR="001F6865" w:rsidRDefault="001F6865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73" w:type="dxa"/>
            <w:gridSpan w:val="3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201" w:type="dxa"/>
            <w:gridSpan w:val="2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свидетельство об усыновлении, выданное органами ЗАГС или консульскими учреждениями Российской Федерации (предоставляется в случае наличия данного факта);</w:t>
            </w:r>
          </w:p>
        </w:tc>
        <w:tc>
          <w:tcPr>
            <w:tcW w:w="2551" w:type="dxa"/>
          </w:tcPr>
          <w:p w:rsidR="001F6865" w:rsidRDefault="001F6865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1F6865" w:rsidRDefault="001F6865" w:rsidP="007B5393">
            <w:r>
              <w:rPr>
                <w:sz w:val="24"/>
                <w:szCs w:val="24"/>
              </w:rPr>
              <w:t>[Все], Д(1)</w:t>
            </w:r>
          </w:p>
        </w:tc>
      </w:tr>
      <w:tr w:rsidR="001F6865" w:rsidTr="007B5393">
        <w:trPr>
          <w:trHeight w:val="1146"/>
        </w:trPr>
        <w:tc>
          <w:tcPr>
            <w:tcW w:w="15236" w:type="dxa"/>
            <w:gridSpan w:val="9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1F6865" w:rsidTr="007B5393">
        <w:trPr>
          <w:gridAfter w:val="1"/>
          <w:wAfter w:w="68" w:type="dxa"/>
          <w:trHeight w:val="857"/>
        </w:trPr>
        <w:tc>
          <w:tcPr>
            <w:tcW w:w="630" w:type="dxa"/>
            <w:gridSpan w:val="3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gridSpan w:val="2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127" w:type="dxa"/>
          </w:tcPr>
          <w:p w:rsidR="001F6865" w:rsidRDefault="001F6865" w:rsidP="007B5393">
            <w:r>
              <w:rPr>
                <w:sz w:val="24"/>
                <w:szCs w:val="24"/>
              </w:rPr>
              <w:t>сведения из ЕГРН об основных характеристиках и зарегистрированных правах на объект недвижимости (жилое помещение), передаваемое в муниципальную собственность;</w:t>
            </w:r>
          </w:p>
        </w:tc>
        <w:tc>
          <w:tcPr>
            <w:tcW w:w="2551" w:type="dxa"/>
          </w:tcPr>
          <w:p w:rsidR="001F6865" w:rsidRDefault="001F6865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1F6865" w:rsidRDefault="001F6865" w:rsidP="007B5393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1F6865" w:rsidTr="007B5393">
        <w:trPr>
          <w:gridAfter w:val="1"/>
          <w:wAfter w:w="68" w:type="dxa"/>
          <w:trHeight w:val="689"/>
        </w:trPr>
        <w:tc>
          <w:tcPr>
            <w:tcW w:w="630" w:type="dxa"/>
            <w:gridSpan w:val="3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gridSpan w:val="2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127" w:type="dxa"/>
          </w:tcPr>
          <w:p w:rsidR="001F6865" w:rsidRDefault="001F6865" w:rsidP="007B5393">
            <w:r>
              <w:rPr>
                <w:sz w:val="24"/>
                <w:szCs w:val="24"/>
              </w:rPr>
              <w:t>сведения из ЕГРН о правах отдельного лица на имевшиеся (имеющиеся) у него объекты недвижимости на территории Российской Федерации;</w:t>
            </w:r>
          </w:p>
        </w:tc>
        <w:tc>
          <w:tcPr>
            <w:tcW w:w="2551" w:type="dxa"/>
          </w:tcPr>
          <w:p w:rsidR="001F6865" w:rsidRDefault="001F6865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1F6865" w:rsidRDefault="001F6865" w:rsidP="007B5393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1F6865" w:rsidTr="007B5393">
        <w:trPr>
          <w:gridAfter w:val="1"/>
          <w:wAfter w:w="68" w:type="dxa"/>
          <w:trHeight w:val="545"/>
        </w:trPr>
        <w:tc>
          <w:tcPr>
            <w:tcW w:w="630" w:type="dxa"/>
            <w:gridSpan w:val="3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gridSpan w:val="2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127" w:type="dxa"/>
          </w:tcPr>
          <w:p w:rsidR="001F6865" w:rsidRDefault="001F6865" w:rsidP="007B5393">
            <w:r>
              <w:rPr>
                <w:sz w:val="24"/>
                <w:szCs w:val="24"/>
              </w:rPr>
              <w:t>договор на передачу в собственность жилого помещения;</w:t>
            </w:r>
          </w:p>
        </w:tc>
        <w:tc>
          <w:tcPr>
            <w:tcW w:w="2551" w:type="dxa"/>
          </w:tcPr>
          <w:p w:rsidR="001F6865" w:rsidRDefault="001F6865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1F6865" w:rsidRDefault="001F6865" w:rsidP="007B5393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1F6865" w:rsidTr="007B5393">
        <w:trPr>
          <w:gridAfter w:val="1"/>
          <w:wAfter w:w="68" w:type="dxa"/>
          <w:trHeight w:val="685"/>
        </w:trPr>
        <w:tc>
          <w:tcPr>
            <w:tcW w:w="630" w:type="dxa"/>
            <w:gridSpan w:val="3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gridSpan w:val="2"/>
          </w:tcPr>
          <w:p w:rsidR="001F6865" w:rsidRDefault="001F6865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127" w:type="dxa"/>
          </w:tcPr>
          <w:p w:rsidR="001F6865" w:rsidRDefault="001F6865" w:rsidP="007B5393">
            <w:r>
              <w:rPr>
                <w:sz w:val="24"/>
                <w:szCs w:val="24"/>
              </w:rPr>
              <w:t>документ о государственной регистрации актов гражданского состояния.</w:t>
            </w:r>
          </w:p>
        </w:tc>
        <w:tc>
          <w:tcPr>
            <w:tcW w:w="2551" w:type="dxa"/>
          </w:tcPr>
          <w:p w:rsidR="001F6865" w:rsidRDefault="001F6865" w:rsidP="007B5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1F6865" w:rsidRDefault="001F6865" w:rsidP="007B5393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</w:tbl>
    <w:p w:rsidR="001F6865" w:rsidRDefault="001F6865" w:rsidP="001F6865">
      <w:pPr>
        <w:widowControl w:val="0"/>
        <w:ind w:firstLine="567"/>
        <w:jc w:val="both"/>
        <w:rPr>
          <w:rFonts w:cs="Calibri"/>
          <w:bCs/>
          <w:sz w:val="24"/>
          <w:szCs w:val="24"/>
        </w:rPr>
      </w:pPr>
    </w:p>
    <w:p w:rsidR="001F6865" w:rsidRDefault="001F6865" w:rsidP="001F6865">
      <w:pPr>
        <w:widowControl w:val="0"/>
        <w:ind w:firstLine="567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1F6865" w:rsidRDefault="001F6865" w:rsidP="001F6865">
      <w:pPr>
        <w:widowControl w:val="0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Таблица № 3</w:t>
      </w:r>
    </w:p>
    <w:p w:rsidR="001F6865" w:rsidRDefault="001F6865" w:rsidP="001F6865">
      <w:pPr>
        <w:widowControl w:val="0"/>
        <w:ind w:firstLine="567"/>
        <w:jc w:val="both"/>
        <w:rPr>
          <w:rFonts w:cs="Calibri"/>
          <w:bCs/>
          <w:sz w:val="24"/>
          <w:szCs w:val="24"/>
        </w:rPr>
      </w:pPr>
    </w:p>
    <w:tbl>
      <w:tblPr>
        <w:tblW w:w="1453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5"/>
        <w:gridCol w:w="17"/>
        <w:gridCol w:w="11785"/>
        <w:gridCol w:w="2098"/>
      </w:tblGrid>
      <w:tr w:rsidR="001F6865" w:rsidTr="007B5393">
        <w:trPr>
          <w:trHeight w:val="313"/>
        </w:trPr>
        <w:tc>
          <w:tcPr>
            <w:tcW w:w="635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№</w:t>
            </w:r>
          </w:p>
        </w:tc>
        <w:tc>
          <w:tcPr>
            <w:tcW w:w="11802" w:type="dxa"/>
            <w:gridSpan w:val="2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8" w:type="dxa"/>
          </w:tcPr>
          <w:p w:rsidR="001F6865" w:rsidRDefault="001F6865" w:rsidP="007B5393">
            <w:pPr>
              <w:widowControl w:val="0"/>
              <w:ind w:left="105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1F6865" w:rsidTr="007B5393">
        <w:trPr>
          <w:trHeight w:val="600"/>
        </w:trPr>
        <w:tc>
          <w:tcPr>
            <w:tcW w:w="14535" w:type="dxa"/>
            <w:gridSpan w:val="4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1F6865" w:rsidTr="007B5393">
        <w:trPr>
          <w:trHeight w:val="629"/>
        </w:trPr>
        <w:tc>
          <w:tcPr>
            <w:tcW w:w="635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1.</w:t>
            </w:r>
          </w:p>
        </w:tc>
        <w:tc>
          <w:tcPr>
            <w:tcW w:w="11802" w:type="dxa"/>
            <w:gridSpan w:val="2"/>
          </w:tcPr>
          <w:p w:rsidR="001F6865" w:rsidRDefault="001F6865" w:rsidP="007B5393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</w:tc>
        <w:tc>
          <w:tcPr>
            <w:tcW w:w="2098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1F6865" w:rsidTr="007B5393">
        <w:trPr>
          <w:trHeight w:val="269"/>
        </w:trPr>
        <w:tc>
          <w:tcPr>
            <w:tcW w:w="635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1F6865" w:rsidRDefault="001F6865" w:rsidP="007B5393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представленные документы утратили силу на момент обращения за услугой.</w:t>
            </w:r>
          </w:p>
        </w:tc>
        <w:tc>
          <w:tcPr>
            <w:tcW w:w="2098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1F6865" w:rsidTr="007B5393">
        <w:trPr>
          <w:trHeight w:val="503"/>
        </w:trPr>
        <w:tc>
          <w:tcPr>
            <w:tcW w:w="635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2.</w:t>
            </w:r>
          </w:p>
        </w:tc>
        <w:tc>
          <w:tcPr>
            <w:tcW w:w="11802" w:type="dxa"/>
            <w:gridSpan w:val="2"/>
          </w:tcPr>
          <w:p w:rsidR="001F6865" w:rsidRDefault="001F6865" w:rsidP="007B5393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2098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1F6865" w:rsidTr="007B5393">
        <w:trPr>
          <w:trHeight w:val="551"/>
        </w:trPr>
        <w:tc>
          <w:tcPr>
            <w:tcW w:w="635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3.</w:t>
            </w:r>
          </w:p>
        </w:tc>
        <w:tc>
          <w:tcPr>
            <w:tcW w:w="11802" w:type="dxa"/>
            <w:gridSpan w:val="2"/>
          </w:tcPr>
          <w:p w:rsidR="001F6865" w:rsidRDefault="001F6865" w:rsidP="007B5393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заявителем документы не отвечают требованиям, установленным регламентом:</w:t>
            </w:r>
          </w:p>
        </w:tc>
        <w:tc>
          <w:tcPr>
            <w:tcW w:w="2098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1F6865" w:rsidTr="007B5393">
        <w:trPr>
          <w:trHeight w:val="551"/>
        </w:trPr>
        <w:tc>
          <w:tcPr>
            <w:tcW w:w="635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1F6865" w:rsidRDefault="001F6865" w:rsidP="007B5393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098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1F6865" w:rsidTr="007B5393">
        <w:trPr>
          <w:trHeight w:val="551"/>
        </w:trPr>
        <w:tc>
          <w:tcPr>
            <w:tcW w:w="635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1F6865" w:rsidRDefault="001F6865" w:rsidP="007B5393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098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1F6865" w:rsidTr="007B5393">
        <w:trPr>
          <w:trHeight w:val="211"/>
        </w:trPr>
        <w:tc>
          <w:tcPr>
            <w:tcW w:w="14535" w:type="dxa"/>
            <w:gridSpan w:val="4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1F6865" w:rsidTr="007B5393">
        <w:trPr>
          <w:trHeight w:val="551"/>
        </w:trPr>
        <w:tc>
          <w:tcPr>
            <w:tcW w:w="635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</w:t>
            </w:r>
          </w:p>
        </w:tc>
        <w:tc>
          <w:tcPr>
            <w:tcW w:w="11802" w:type="dxa"/>
            <w:gridSpan w:val="2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098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1F6865" w:rsidTr="007B5393">
        <w:trPr>
          <w:trHeight w:val="330"/>
        </w:trPr>
        <w:tc>
          <w:tcPr>
            <w:tcW w:w="14535" w:type="dxa"/>
            <w:gridSpan w:val="4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 w:rsidR="001F6865" w:rsidTr="007B5393">
        <w:trPr>
          <w:trHeight w:val="315"/>
        </w:trPr>
        <w:tc>
          <w:tcPr>
            <w:tcW w:w="652" w:type="dxa"/>
            <w:gridSpan w:val="2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1785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К заявлению не приложены документы, установленные Таблицей 2 регламента.</w:t>
            </w:r>
          </w:p>
        </w:tc>
        <w:tc>
          <w:tcPr>
            <w:tcW w:w="2098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1F6865" w:rsidTr="007B5393">
        <w:trPr>
          <w:trHeight w:val="315"/>
        </w:trPr>
        <w:tc>
          <w:tcPr>
            <w:tcW w:w="652" w:type="dxa"/>
            <w:gridSpan w:val="2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2.</w:t>
            </w:r>
          </w:p>
        </w:tc>
        <w:tc>
          <w:tcPr>
            <w:tcW w:w="11785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Заявитель не является лицом, указанным в пункте 1.2 настоящего Административного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услуга.</w:t>
            </w:r>
          </w:p>
        </w:tc>
        <w:tc>
          <w:tcPr>
            <w:tcW w:w="2098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1F6865" w:rsidTr="007B5393">
        <w:trPr>
          <w:trHeight w:val="315"/>
        </w:trPr>
        <w:tc>
          <w:tcPr>
            <w:tcW w:w="652" w:type="dxa"/>
            <w:gridSpan w:val="2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11785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Правовыми актами Российской Федерации или Ленинградской области установлены ограничения на распоряжение данным имуществом.</w:t>
            </w:r>
          </w:p>
        </w:tc>
        <w:tc>
          <w:tcPr>
            <w:tcW w:w="2098" w:type="dxa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1F6865" w:rsidTr="007B5393">
        <w:trPr>
          <w:trHeight w:val="315"/>
        </w:trPr>
        <w:tc>
          <w:tcPr>
            <w:tcW w:w="652" w:type="dxa"/>
            <w:gridSpan w:val="2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11785" w:type="dxa"/>
          </w:tcPr>
          <w:p w:rsidR="001F6865" w:rsidRDefault="001F6865" w:rsidP="007B5393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Право собственности на жилое помещение приобретено заявителем в порядке, не предусмотренном Законом Российской Федерации от 04.07.1991 № 1541-1 «О приватизации жилищного фонда в Российской Федерации».</w:t>
            </w:r>
          </w:p>
        </w:tc>
        <w:tc>
          <w:tcPr>
            <w:tcW w:w="2098" w:type="dxa"/>
          </w:tcPr>
          <w:p w:rsidR="001F6865" w:rsidRDefault="001F6865" w:rsidP="007B5393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1F6865" w:rsidTr="007B5393">
        <w:trPr>
          <w:trHeight w:val="315"/>
        </w:trPr>
        <w:tc>
          <w:tcPr>
            <w:tcW w:w="652" w:type="dxa"/>
            <w:gridSpan w:val="2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5.</w:t>
            </w:r>
          </w:p>
        </w:tc>
        <w:tc>
          <w:tcPr>
            <w:tcW w:w="11785" w:type="dxa"/>
          </w:tcPr>
          <w:p w:rsidR="001F6865" w:rsidRDefault="001F6865" w:rsidP="007B5393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Отсутствие согласия одного из собственников жилого помещения на передачу его в муниципальную собственность.</w:t>
            </w:r>
          </w:p>
        </w:tc>
        <w:tc>
          <w:tcPr>
            <w:tcW w:w="2098" w:type="dxa"/>
          </w:tcPr>
          <w:p w:rsidR="001F6865" w:rsidRDefault="001F6865" w:rsidP="007B5393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1F6865" w:rsidTr="007B5393">
        <w:trPr>
          <w:trHeight w:val="315"/>
        </w:trPr>
        <w:tc>
          <w:tcPr>
            <w:tcW w:w="652" w:type="dxa"/>
            <w:gridSpan w:val="2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6.</w:t>
            </w:r>
          </w:p>
        </w:tc>
        <w:tc>
          <w:tcPr>
            <w:tcW w:w="11785" w:type="dxa"/>
          </w:tcPr>
          <w:p w:rsidR="001F6865" w:rsidRDefault="001F6865" w:rsidP="007B5393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Жилое помещение обременено правами третьих лиц (наем, аренда, запрет на совершение регистрационных действий, рента и иные предусмотренные законом обременения).</w:t>
            </w:r>
          </w:p>
        </w:tc>
        <w:tc>
          <w:tcPr>
            <w:tcW w:w="2098" w:type="dxa"/>
          </w:tcPr>
          <w:p w:rsidR="001F6865" w:rsidRDefault="001F6865" w:rsidP="007B5393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1F6865" w:rsidTr="007B5393">
        <w:trPr>
          <w:trHeight w:val="315"/>
        </w:trPr>
        <w:tc>
          <w:tcPr>
            <w:tcW w:w="652" w:type="dxa"/>
            <w:gridSpan w:val="2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7.</w:t>
            </w:r>
          </w:p>
        </w:tc>
        <w:tc>
          <w:tcPr>
            <w:tcW w:w="11785" w:type="dxa"/>
          </w:tcPr>
          <w:p w:rsidR="001F6865" w:rsidRDefault="001F6865" w:rsidP="007B5393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Наличие в жилом помещении самовольно выполненных перепланировки и (или) переустройства и не узаконенных в соответствии с законодательством Российской Федерации.</w:t>
            </w:r>
          </w:p>
        </w:tc>
        <w:tc>
          <w:tcPr>
            <w:tcW w:w="2098" w:type="dxa"/>
          </w:tcPr>
          <w:p w:rsidR="001F6865" w:rsidRDefault="001F6865" w:rsidP="007B5393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1F6865" w:rsidTr="007B5393">
        <w:trPr>
          <w:trHeight w:val="315"/>
        </w:trPr>
        <w:tc>
          <w:tcPr>
            <w:tcW w:w="652" w:type="dxa"/>
            <w:gridSpan w:val="2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8.</w:t>
            </w:r>
          </w:p>
        </w:tc>
        <w:tc>
          <w:tcPr>
            <w:tcW w:w="11785" w:type="dxa"/>
          </w:tcPr>
          <w:p w:rsidR="001F6865" w:rsidRDefault="001F6865" w:rsidP="007B5393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Приватизированное жилое помещение не является для заявителя единственным местом постоянного проживания. </w:t>
            </w:r>
          </w:p>
        </w:tc>
        <w:tc>
          <w:tcPr>
            <w:tcW w:w="2098" w:type="dxa"/>
          </w:tcPr>
          <w:p w:rsidR="001F6865" w:rsidRDefault="001F6865" w:rsidP="007B5393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1F6865" w:rsidTr="007B5393">
        <w:trPr>
          <w:trHeight w:val="315"/>
        </w:trPr>
        <w:tc>
          <w:tcPr>
            <w:tcW w:w="652" w:type="dxa"/>
            <w:gridSpan w:val="2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9.</w:t>
            </w:r>
          </w:p>
        </w:tc>
        <w:tc>
          <w:tcPr>
            <w:tcW w:w="11785" w:type="dxa"/>
          </w:tcPr>
          <w:p w:rsidR="001F6865" w:rsidRDefault="001F6865" w:rsidP="007B5393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Приватизированное жилое помещение не является свободным от обязательств.</w:t>
            </w:r>
          </w:p>
        </w:tc>
        <w:tc>
          <w:tcPr>
            <w:tcW w:w="2098" w:type="dxa"/>
          </w:tcPr>
          <w:p w:rsidR="001F6865" w:rsidRDefault="001F6865" w:rsidP="007B5393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1F6865" w:rsidTr="007B5393">
        <w:trPr>
          <w:trHeight w:val="315"/>
        </w:trPr>
        <w:tc>
          <w:tcPr>
            <w:tcW w:w="652" w:type="dxa"/>
            <w:gridSpan w:val="2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10.</w:t>
            </w:r>
          </w:p>
        </w:tc>
        <w:tc>
          <w:tcPr>
            <w:tcW w:w="11785" w:type="dxa"/>
          </w:tcPr>
          <w:p w:rsidR="001F6865" w:rsidRDefault="001F6865" w:rsidP="007B5393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отношении имущества имеется судебный спор.</w:t>
            </w:r>
          </w:p>
        </w:tc>
        <w:tc>
          <w:tcPr>
            <w:tcW w:w="2098" w:type="dxa"/>
          </w:tcPr>
          <w:p w:rsidR="001F6865" w:rsidRDefault="001F6865" w:rsidP="007B5393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1F6865" w:rsidTr="007B5393">
        <w:trPr>
          <w:trHeight w:val="315"/>
        </w:trPr>
        <w:tc>
          <w:tcPr>
            <w:tcW w:w="652" w:type="dxa"/>
            <w:gridSpan w:val="2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11.</w:t>
            </w:r>
          </w:p>
        </w:tc>
        <w:tc>
          <w:tcPr>
            <w:tcW w:w="11785" w:type="dxa"/>
          </w:tcPr>
          <w:p w:rsidR="001F6865" w:rsidRDefault="001F6865" w:rsidP="007B5393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отношении заявителя имеются административные предписания об устранении нарушений жилищного законодательства, связанные с передаваемым в муниципальную собственность жилым помещением.</w:t>
            </w:r>
          </w:p>
        </w:tc>
        <w:tc>
          <w:tcPr>
            <w:tcW w:w="2098" w:type="dxa"/>
          </w:tcPr>
          <w:p w:rsidR="001F6865" w:rsidRDefault="001F6865" w:rsidP="007B5393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1F6865" w:rsidTr="007B5393">
        <w:trPr>
          <w:trHeight w:val="315"/>
        </w:trPr>
        <w:tc>
          <w:tcPr>
            <w:tcW w:w="652" w:type="dxa"/>
            <w:gridSpan w:val="2"/>
          </w:tcPr>
          <w:p w:rsidR="001F6865" w:rsidRDefault="001F6865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12.</w:t>
            </w:r>
          </w:p>
        </w:tc>
        <w:tc>
          <w:tcPr>
            <w:tcW w:w="11785" w:type="dxa"/>
          </w:tcPr>
          <w:p w:rsidR="001F6865" w:rsidRDefault="001F6865" w:rsidP="007B5393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отношении заявителя инициирована процедура банкротства в соответствии с Федеральным законом от 26 октября 2002 года № 127-ФЗ «О несостоятельности (банкротстве)».</w:t>
            </w:r>
          </w:p>
        </w:tc>
        <w:tc>
          <w:tcPr>
            <w:tcW w:w="2098" w:type="dxa"/>
          </w:tcPr>
          <w:p w:rsidR="001F6865" w:rsidRDefault="001F6865" w:rsidP="007B5393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</w:tbl>
    <w:p w:rsidR="001F6865" w:rsidRDefault="001F6865" w:rsidP="001F6865">
      <w:pPr>
        <w:widowControl w:val="0"/>
        <w:jc w:val="center"/>
        <w:rPr>
          <w:rFonts w:cs="Calibri"/>
          <w:b/>
          <w:bCs/>
          <w:sz w:val="24"/>
          <w:szCs w:val="24"/>
        </w:rPr>
      </w:pPr>
    </w:p>
    <w:p w:rsidR="001F6865" w:rsidRDefault="001F6865" w:rsidP="001F6865">
      <w:pPr>
        <w:widowControl w:val="0"/>
        <w:jc w:val="center"/>
        <w:rPr>
          <w:rFonts w:cs="Calibri"/>
          <w:b/>
          <w:bCs/>
          <w:sz w:val="24"/>
          <w:szCs w:val="24"/>
        </w:rPr>
        <w:sectPr w:rsidR="001F6865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1F6865" w:rsidRDefault="001F6865" w:rsidP="001F6865">
      <w:pPr>
        <w:widowControl w:val="0"/>
        <w:jc w:val="center"/>
        <w:rPr>
          <w:rFonts w:cs="Calibri"/>
          <w:b/>
          <w:bCs/>
          <w:sz w:val="24"/>
          <w:szCs w:val="24"/>
        </w:rPr>
      </w:pPr>
    </w:p>
    <w:p w:rsidR="001F6865" w:rsidRDefault="001F6865" w:rsidP="001F6865">
      <w:pPr>
        <w:widowControl w:val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V. Формы заявления и документов, необходимых для предоставления муниципальной услуги</w:t>
      </w:r>
    </w:p>
    <w:p w:rsidR="001F6865" w:rsidRDefault="001F6865" w:rsidP="001F68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1F6865" w:rsidRDefault="001F6865" w:rsidP="001F6865">
      <w:pPr>
        <w:pStyle w:val="ConsPlusNormal"/>
        <w:jc w:val="both"/>
        <w:rPr>
          <w:sz w:val="24"/>
          <w:szCs w:val="24"/>
        </w:rPr>
      </w:pPr>
      <w:bookmarkStart w:id="1" w:name="Par588"/>
      <w:bookmarkStart w:id="2" w:name="Par300"/>
      <w:bookmarkEnd w:id="1"/>
      <w:bookmarkEnd w:id="2"/>
    </w:p>
    <w:p w:rsidR="001F6865" w:rsidRPr="001F6865" w:rsidRDefault="001F6865" w:rsidP="001F6865">
      <w:pPr>
        <w:shd w:val="clear" w:color="auto" w:fill="FFFFFF"/>
        <w:jc w:val="right"/>
        <w:rPr>
          <w:sz w:val="24"/>
          <w:szCs w:val="24"/>
        </w:rPr>
      </w:pPr>
      <w:r w:rsidRPr="001F6865">
        <w:rPr>
          <w:color w:val="000000"/>
          <w:sz w:val="24"/>
          <w:szCs w:val="24"/>
        </w:rPr>
        <w:t xml:space="preserve">В Администрацию </w:t>
      </w:r>
      <w:r w:rsidRPr="001F6865">
        <w:rPr>
          <w:sz w:val="24"/>
          <w:szCs w:val="24"/>
        </w:rPr>
        <w:t xml:space="preserve">Сосновоборского городского </w:t>
      </w:r>
    </w:p>
    <w:p w:rsidR="001F6865" w:rsidRPr="001F6865" w:rsidRDefault="001F6865" w:rsidP="001F6865">
      <w:pPr>
        <w:shd w:val="clear" w:color="auto" w:fill="FFFFFF"/>
        <w:jc w:val="right"/>
        <w:rPr>
          <w:color w:val="000000"/>
          <w:sz w:val="24"/>
          <w:szCs w:val="24"/>
        </w:rPr>
      </w:pPr>
      <w:r w:rsidRPr="001F6865">
        <w:rPr>
          <w:sz w:val="24"/>
          <w:szCs w:val="24"/>
        </w:rPr>
        <w:t>округа Ленинградской области</w:t>
      </w:r>
    </w:p>
    <w:p w:rsidR="001F6865" w:rsidRPr="001F6865" w:rsidRDefault="001F6865" w:rsidP="001F6865">
      <w:pPr>
        <w:shd w:val="clear" w:color="auto" w:fill="FFFFFF"/>
        <w:jc w:val="right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от ______________________________________________</w:t>
      </w:r>
    </w:p>
    <w:p w:rsidR="001F6865" w:rsidRPr="001F6865" w:rsidRDefault="001F6865" w:rsidP="001F6865">
      <w:pPr>
        <w:shd w:val="clear" w:color="auto" w:fill="FFFFFF"/>
        <w:jc w:val="right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________________________________________________</w:t>
      </w:r>
    </w:p>
    <w:p w:rsidR="001F6865" w:rsidRPr="001F6865" w:rsidRDefault="001F6865" w:rsidP="001F6865">
      <w:pPr>
        <w:shd w:val="clear" w:color="auto" w:fill="FFFFFF"/>
        <w:jc w:val="right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Паспорт: серия _________ номер ___________________</w:t>
      </w:r>
    </w:p>
    <w:p w:rsidR="001F6865" w:rsidRPr="001F6865" w:rsidRDefault="001F6865" w:rsidP="001F6865">
      <w:pPr>
        <w:shd w:val="clear" w:color="auto" w:fill="FFFFFF"/>
        <w:jc w:val="right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кем и когда выдан ________________________________</w:t>
      </w:r>
    </w:p>
    <w:p w:rsidR="001F6865" w:rsidRPr="001F6865" w:rsidRDefault="001F6865" w:rsidP="001F6865">
      <w:pPr>
        <w:shd w:val="clear" w:color="auto" w:fill="FFFFFF"/>
        <w:jc w:val="right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________________________________________________</w:t>
      </w:r>
    </w:p>
    <w:p w:rsidR="001F6865" w:rsidRPr="001F6865" w:rsidRDefault="001F6865" w:rsidP="001F6865">
      <w:pPr>
        <w:shd w:val="clear" w:color="auto" w:fill="FFFFFF"/>
        <w:jc w:val="right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________________________________________________</w:t>
      </w:r>
    </w:p>
    <w:p w:rsidR="001F6865" w:rsidRPr="001F6865" w:rsidRDefault="001F6865" w:rsidP="001F6865">
      <w:pPr>
        <w:shd w:val="clear" w:color="auto" w:fill="FFFFFF"/>
        <w:jc w:val="right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________________________________________________</w:t>
      </w:r>
    </w:p>
    <w:p w:rsidR="001F6865" w:rsidRPr="001F6865" w:rsidRDefault="001F6865" w:rsidP="001F6865">
      <w:pPr>
        <w:shd w:val="clear" w:color="auto" w:fill="FFFFFF"/>
        <w:jc w:val="right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проживающего(ей) по адресу: ______________________</w:t>
      </w:r>
    </w:p>
    <w:p w:rsidR="001F6865" w:rsidRPr="001F6865" w:rsidRDefault="001F6865" w:rsidP="001F6865">
      <w:pPr>
        <w:shd w:val="clear" w:color="auto" w:fill="FFFFFF"/>
        <w:jc w:val="right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________________________________________________</w:t>
      </w:r>
    </w:p>
    <w:p w:rsidR="001F6865" w:rsidRPr="001F6865" w:rsidRDefault="001F6865" w:rsidP="001F6865">
      <w:pPr>
        <w:shd w:val="clear" w:color="auto" w:fill="FFFFFF"/>
        <w:jc w:val="right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________________________________________________</w:t>
      </w:r>
    </w:p>
    <w:p w:rsidR="001F6865" w:rsidRPr="001F6865" w:rsidRDefault="001F6865" w:rsidP="001F6865">
      <w:pPr>
        <w:shd w:val="clear" w:color="auto" w:fill="FFFFFF"/>
        <w:jc w:val="right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телефон ____________________________</w:t>
      </w:r>
    </w:p>
    <w:p w:rsidR="001F6865" w:rsidRPr="001F6865" w:rsidRDefault="001F6865" w:rsidP="001F6865">
      <w:pPr>
        <w:shd w:val="clear" w:color="auto" w:fill="FFFFFF"/>
        <w:jc w:val="center"/>
        <w:rPr>
          <w:rStyle w:val="ab"/>
          <w:color w:val="000000"/>
          <w:sz w:val="24"/>
          <w:szCs w:val="24"/>
        </w:rPr>
      </w:pPr>
    </w:p>
    <w:p w:rsidR="001F6865" w:rsidRPr="001F6865" w:rsidRDefault="001F6865" w:rsidP="001F6865">
      <w:pPr>
        <w:shd w:val="clear" w:color="auto" w:fill="FFFFFF"/>
        <w:jc w:val="center"/>
        <w:rPr>
          <w:rStyle w:val="ab"/>
          <w:color w:val="000000"/>
          <w:sz w:val="24"/>
          <w:szCs w:val="24"/>
        </w:rPr>
      </w:pPr>
    </w:p>
    <w:p w:rsidR="001F6865" w:rsidRPr="001F6865" w:rsidRDefault="001F6865" w:rsidP="001F6865">
      <w:pPr>
        <w:shd w:val="clear" w:color="auto" w:fill="FFFFFF"/>
        <w:jc w:val="center"/>
        <w:rPr>
          <w:rStyle w:val="ab"/>
          <w:color w:val="000000"/>
          <w:sz w:val="24"/>
          <w:szCs w:val="24"/>
        </w:rPr>
      </w:pPr>
      <w:r w:rsidRPr="001F6865">
        <w:rPr>
          <w:rStyle w:val="ab"/>
          <w:color w:val="000000"/>
          <w:sz w:val="24"/>
          <w:szCs w:val="24"/>
        </w:rPr>
        <w:t>ЗАЯВЛЕНИЕ</w:t>
      </w:r>
    </w:p>
    <w:p w:rsidR="001F6865" w:rsidRPr="001F6865" w:rsidRDefault="001F6865" w:rsidP="001F6865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1F6865" w:rsidRPr="001F6865" w:rsidRDefault="001F6865" w:rsidP="001F6865">
      <w:pPr>
        <w:shd w:val="clear" w:color="auto" w:fill="FFFFFF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Я, __________________________________________________________________</w:t>
      </w:r>
    </w:p>
    <w:p w:rsidR="001F6865" w:rsidRPr="001F6865" w:rsidRDefault="001F6865" w:rsidP="001F6865">
      <w:pPr>
        <w:shd w:val="clear" w:color="auto" w:fill="FFFFFF"/>
        <w:ind w:left="2124" w:firstLine="708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(фамилия имя отчество)</w:t>
      </w:r>
    </w:p>
    <w:p w:rsidR="001F6865" w:rsidRPr="001F6865" w:rsidRDefault="001F6865" w:rsidP="001F6865">
      <w:pPr>
        <w:shd w:val="clear" w:color="auto" w:fill="FFFFFF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желаю передать принадлежащее мне на праве собственности и свободное от обязательств жилое помещение, являющееся для меня единственным местом постоянного проживания, находящееся по адресу: ________________________________________________________</w:t>
      </w:r>
    </w:p>
    <w:p w:rsidR="001F6865" w:rsidRPr="001F6865" w:rsidRDefault="001F6865" w:rsidP="001F6865">
      <w:pPr>
        <w:shd w:val="clear" w:color="auto" w:fill="FFFFFF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________________________________________________________________________________________________________________________________ в собственность муниципального образования ________________ и прошу заключить со мной договор социального найма жилого помещения.</w:t>
      </w:r>
    </w:p>
    <w:p w:rsidR="001F6865" w:rsidRPr="001F6865" w:rsidRDefault="001F6865" w:rsidP="001F6865">
      <w:pPr>
        <w:shd w:val="clear" w:color="auto" w:fill="FFFFFF"/>
        <w:rPr>
          <w:color w:val="000000"/>
          <w:sz w:val="24"/>
          <w:szCs w:val="24"/>
        </w:rPr>
      </w:pPr>
    </w:p>
    <w:p w:rsidR="001F6865" w:rsidRPr="001F6865" w:rsidRDefault="001F6865" w:rsidP="001F6865">
      <w:pPr>
        <w:shd w:val="clear" w:color="auto" w:fill="FFFFFF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К заявлению прилагаются следующие документы:</w:t>
      </w:r>
    </w:p>
    <w:p w:rsidR="001F6865" w:rsidRPr="001F6865" w:rsidRDefault="001F6865" w:rsidP="001F6865">
      <w:pPr>
        <w:shd w:val="clear" w:color="auto" w:fill="FFFFFF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6865" w:rsidRPr="001F6865" w:rsidRDefault="001F6865" w:rsidP="001F686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На основании Федерального закона Российской Федерации от 27 июля 2006 года</w:t>
      </w:r>
      <w:r w:rsidRPr="001F6865">
        <w:rPr>
          <w:color w:val="000000"/>
          <w:sz w:val="24"/>
          <w:szCs w:val="24"/>
        </w:rPr>
        <w:br/>
        <w:t>№ 152-ФЗ «О персональных данных» даю согласие _________________________ на обработку и использование моих персональных данных. Я согласен (на), что мои персональные данные будут дорабатываться, храниться, комплектоваться, учитываться, использоваться, в том числе передаваться третьим лицам (территориальным органам федеральных органов исполнительной власти, органам исполнительной власти Белгородской области, органам местного самоуправления и другим организациям) как с применением средств автоматизации, так и без их применения на условиях и в порядке, определенных положениями действующего законодательства.</w:t>
      </w:r>
    </w:p>
    <w:p w:rsidR="001F6865" w:rsidRPr="001F6865" w:rsidRDefault="001F6865" w:rsidP="001F6865">
      <w:pPr>
        <w:shd w:val="clear" w:color="auto" w:fill="FFFFFF"/>
        <w:rPr>
          <w:color w:val="000000"/>
          <w:sz w:val="24"/>
          <w:szCs w:val="24"/>
        </w:rPr>
      </w:pPr>
    </w:p>
    <w:p w:rsidR="001F6865" w:rsidRPr="001F6865" w:rsidRDefault="001F6865" w:rsidP="001F6865">
      <w:pPr>
        <w:shd w:val="clear" w:color="auto" w:fill="FFFFFF"/>
        <w:rPr>
          <w:color w:val="000000"/>
          <w:sz w:val="24"/>
          <w:szCs w:val="24"/>
        </w:rPr>
      </w:pPr>
    </w:p>
    <w:p w:rsidR="001F6865" w:rsidRPr="001F6865" w:rsidRDefault="001F6865" w:rsidP="001F6865">
      <w:pPr>
        <w:shd w:val="clear" w:color="auto" w:fill="FFFFFF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Заявитель _______________________________________________________</w:t>
      </w:r>
    </w:p>
    <w:p w:rsidR="001F6865" w:rsidRPr="001F6865" w:rsidRDefault="001F6865" w:rsidP="001F6865">
      <w:pPr>
        <w:shd w:val="clear" w:color="auto" w:fill="FFFFFF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 xml:space="preserve">                                               (ф.и.о. полностью, подпись)</w:t>
      </w:r>
    </w:p>
    <w:p w:rsidR="001F6865" w:rsidRPr="001F6865" w:rsidRDefault="001F6865" w:rsidP="001F6865">
      <w:pPr>
        <w:shd w:val="clear" w:color="auto" w:fill="FFFFFF"/>
        <w:rPr>
          <w:color w:val="000000"/>
          <w:sz w:val="24"/>
          <w:szCs w:val="24"/>
        </w:rPr>
      </w:pPr>
    </w:p>
    <w:p w:rsidR="001F6865" w:rsidRPr="001F6865" w:rsidRDefault="001F6865" w:rsidP="001F6865">
      <w:pPr>
        <w:shd w:val="clear" w:color="auto" w:fill="FFFFFF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 Дата ________________________</w:t>
      </w:r>
    </w:p>
    <w:p w:rsidR="001F6865" w:rsidRPr="001F6865" w:rsidRDefault="001F6865" w:rsidP="001F6865">
      <w:pPr>
        <w:widowControl w:val="0"/>
        <w:ind w:firstLine="709"/>
        <w:jc w:val="both"/>
        <w:rPr>
          <w:sz w:val="24"/>
          <w:szCs w:val="24"/>
        </w:rPr>
      </w:pPr>
    </w:p>
    <w:p w:rsidR="001F6865" w:rsidRPr="001F6865" w:rsidRDefault="001F6865" w:rsidP="001F686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1F6865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1F6865" w:rsidRPr="001F6865" w:rsidRDefault="001F6865" w:rsidP="001F686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1F6865" w:rsidRPr="001F6865" w:rsidTr="007B5393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F6865" w:rsidRPr="001F6865" w:rsidRDefault="001F6865" w:rsidP="007B5393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865" w:rsidRPr="001F6865" w:rsidRDefault="001F6865" w:rsidP="007B5393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1F6865" w:rsidRPr="001F6865" w:rsidRDefault="001F6865" w:rsidP="007B5393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F6865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</w:t>
            </w:r>
          </w:p>
        </w:tc>
      </w:tr>
      <w:tr w:rsidR="001F6865" w:rsidRPr="001F6865" w:rsidTr="007B5393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F6865" w:rsidRPr="001F6865" w:rsidRDefault="001F6865" w:rsidP="007B5393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865" w:rsidRPr="001F6865" w:rsidRDefault="001F6865" w:rsidP="007B5393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1F6865" w:rsidRPr="001F6865" w:rsidRDefault="001F6865" w:rsidP="007B5393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F6865">
              <w:rPr>
                <w:rFonts w:ascii="Times New Roman" w:hAnsi="Times New Roman" w:cs="Times New Roman"/>
                <w:sz w:val="24"/>
                <w:szCs w:val="24"/>
              </w:rPr>
              <w:t>выдать на руки в МФЦ</w:t>
            </w:r>
          </w:p>
        </w:tc>
      </w:tr>
      <w:tr w:rsidR="001F6865" w:rsidRPr="001F6865" w:rsidTr="007B5393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F6865" w:rsidRPr="001F6865" w:rsidRDefault="001F6865" w:rsidP="007B5393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865" w:rsidRPr="001F6865" w:rsidRDefault="001F6865" w:rsidP="007B5393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1F6865" w:rsidRPr="001F6865" w:rsidRDefault="001F6865" w:rsidP="007B5393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F6865">
              <w:rPr>
                <w:rFonts w:ascii="Times New Roman" w:hAnsi="Times New Roman" w:cs="Times New Roman"/>
                <w:sz w:val="24"/>
                <w:szCs w:val="24"/>
              </w:rPr>
              <w:t>направить по почте</w:t>
            </w:r>
          </w:p>
        </w:tc>
      </w:tr>
      <w:tr w:rsidR="001F6865" w:rsidRPr="001F6865" w:rsidTr="007B5393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F6865" w:rsidRPr="001F6865" w:rsidRDefault="001F6865" w:rsidP="007B5393">
            <w:pPr>
              <w:pStyle w:val="ConsPlusNonformat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865" w:rsidRPr="001F6865" w:rsidRDefault="001F6865" w:rsidP="007B5393">
            <w:pPr>
              <w:pStyle w:val="ConsPlusNonformat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1F6865" w:rsidRPr="001F6865" w:rsidRDefault="001F6865" w:rsidP="007B5393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F6865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 /ЕПГУ</w:t>
            </w:r>
          </w:p>
        </w:tc>
      </w:tr>
    </w:tbl>
    <w:p w:rsidR="001F6865" w:rsidRPr="001F6865" w:rsidRDefault="001F6865" w:rsidP="001F6865">
      <w:pPr>
        <w:rPr>
          <w:bCs/>
          <w:color w:val="000000"/>
          <w:sz w:val="24"/>
          <w:szCs w:val="24"/>
        </w:rPr>
      </w:pPr>
    </w:p>
    <w:p w:rsidR="001F6865" w:rsidRPr="001F6865" w:rsidRDefault="001F6865" w:rsidP="001F6865">
      <w:pPr>
        <w:rPr>
          <w:bCs/>
          <w:color w:val="000000"/>
          <w:sz w:val="24"/>
          <w:szCs w:val="24"/>
        </w:rPr>
      </w:pPr>
      <w:r w:rsidRPr="001F6865">
        <w:rPr>
          <w:bCs/>
          <w:color w:val="000000"/>
          <w:sz w:val="24"/>
          <w:szCs w:val="24"/>
        </w:rPr>
        <w:br w:type="page" w:clear="all"/>
      </w:r>
    </w:p>
    <w:p w:rsidR="001F6865" w:rsidRPr="001F6865" w:rsidRDefault="001F6865" w:rsidP="001F6865">
      <w:pPr>
        <w:spacing w:after="240"/>
        <w:jc w:val="right"/>
        <w:rPr>
          <w:bCs/>
          <w:color w:val="000000"/>
          <w:sz w:val="24"/>
          <w:szCs w:val="24"/>
        </w:rPr>
      </w:pPr>
      <w:r w:rsidRPr="001F6865">
        <w:rPr>
          <w:bCs/>
          <w:color w:val="000000"/>
          <w:sz w:val="24"/>
          <w:szCs w:val="24"/>
        </w:rPr>
        <w:t>Образец № 2</w:t>
      </w:r>
    </w:p>
    <w:p w:rsidR="001F6865" w:rsidRPr="001F6865" w:rsidRDefault="001F6865" w:rsidP="001F6865">
      <w:pPr>
        <w:spacing w:after="240"/>
        <w:jc w:val="center"/>
        <w:rPr>
          <w:b/>
          <w:bCs/>
          <w:color w:val="000000"/>
          <w:sz w:val="24"/>
          <w:szCs w:val="24"/>
        </w:rPr>
      </w:pPr>
      <w:r w:rsidRPr="001F6865">
        <w:rPr>
          <w:b/>
          <w:bCs/>
          <w:color w:val="000000"/>
          <w:sz w:val="24"/>
          <w:szCs w:val="24"/>
        </w:rPr>
        <w:t>Форма сведений о составе семьи</w:t>
      </w:r>
    </w:p>
    <w:p w:rsidR="001F6865" w:rsidRPr="001F6865" w:rsidRDefault="001F6865" w:rsidP="001F6865">
      <w:pPr>
        <w:rPr>
          <w:color w:val="000000"/>
          <w:sz w:val="24"/>
          <w:szCs w:val="24"/>
        </w:rPr>
      </w:pPr>
    </w:p>
    <w:p w:rsidR="001F6865" w:rsidRPr="001F6865" w:rsidRDefault="001F6865" w:rsidP="001F6865">
      <w:pPr>
        <w:ind w:left="5670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Ф.И.О.: ____________________________ Адрес регистрации: ___________________________________</w:t>
      </w:r>
    </w:p>
    <w:p w:rsidR="001F6865" w:rsidRPr="001F6865" w:rsidRDefault="001F6865" w:rsidP="001F6865">
      <w:pPr>
        <w:ind w:left="5670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Дата рождения: _____________________ Сведения о документе, подтверждающем адрес регистрации:</w:t>
      </w:r>
      <w:r w:rsidRPr="001F6865">
        <w:rPr>
          <w:color w:val="000000"/>
          <w:sz w:val="24"/>
          <w:szCs w:val="24"/>
        </w:rPr>
        <w:br/>
      </w:r>
    </w:p>
    <w:p w:rsidR="001F6865" w:rsidRPr="001F6865" w:rsidRDefault="001F6865" w:rsidP="001F6865">
      <w:pPr>
        <w:ind w:left="5670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 xml:space="preserve">СНИЛС: ________________________ </w:t>
      </w:r>
    </w:p>
    <w:p w:rsidR="001F6865" w:rsidRPr="001F6865" w:rsidRDefault="001F6865" w:rsidP="001F6865">
      <w:pPr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Сообщаю, что имею следующий состав семьи: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138"/>
        <w:gridCol w:w="1143"/>
        <w:gridCol w:w="1010"/>
        <w:gridCol w:w="998"/>
        <w:gridCol w:w="1375"/>
        <w:gridCol w:w="1843"/>
        <w:gridCol w:w="1843"/>
      </w:tblGrid>
      <w:tr w:rsidR="001F6865" w:rsidTr="007B5393">
        <w:trPr>
          <w:trHeight w:val="15"/>
        </w:trPr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9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9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9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1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20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</w:tr>
      <w:tr w:rsidR="001F6865" w:rsidTr="007B539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Степень родства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Адрес регистрации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Сведения о документе, подтверждающем адрес регистрации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Сведения о документе, подтверждающем степень родства</w:t>
            </w:r>
          </w:p>
        </w:tc>
      </w:tr>
      <w:tr w:rsidR="001F6865" w:rsidTr="007B539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1F6865" w:rsidRPr="001F6865" w:rsidRDefault="001F6865" w:rsidP="001F6865">
      <w:pPr>
        <w:rPr>
          <w:color w:val="000000"/>
          <w:sz w:val="24"/>
          <w:szCs w:val="24"/>
        </w:rPr>
      </w:pPr>
    </w:p>
    <w:p w:rsidR="001F6865" w:rsidRPr="001F6865" w:rsidRDefault="001F6865" w:rsidP="001F6865">
      <w:pPr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По указанному мной адресу регистрации также совместно зарегистрированы: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294"/>
        <w:gridCol w:w="1300"/>
        <w:gridCol w:w="1143"/>
        <w:gridCol w:w="1128"/>
        <w:gridCol w:w="2587"/>
      </w:tblGrid>
      <w:tr w:rsidR="001F6865" w:rsidTr="007B5393">
        <w:trPr>
          <w:trHeight w:val="15"/>
        </w:trPr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7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</w:tr>
      <w:tr w:rsidR="001F6865" w:rsidTr="007B539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Степень родства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Сведения о документе, подтверждающем адрес регистрации</w:t>
            </w:r>
          </w:p>
        </w:tc>
      </w:tr>
      <w:tr w:rsidR="001F6865" w:rsidTr="007B539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1F6865" w:rsidRPr="001F6865" w:rsidRDefault="001F6865" w:rsidP="001F6865">
      <w:pPr>
        <w:rPr>
          <w:color w:val="000000"/>
          <w:sz w:val="24"/>
          <w:szCs w:val="24"/>
        </w:rPr>
      </w:pPr>
    </w:p>
    <w:p w:rsidR="001F6865" w:rsidRPr="001F6865" w:rsidRDefault="001F6865" w:rsidP="001F6865">
      <w:pPr>
        <w:ind w:firstLine="480"/>
        <w:jc w:val="both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Подтверждаю, что мне известно, что представление заведомо ложных и (или) недостоверных сведений является в соответствии со </w:t>
      </w:r>
      <w:hyperlink r:id="rId16" w:anchor="BT20PL" w:tooltip="https://docs.cntd.ru/document/9017477#BT20PL" w:history="1">
        <w:r w:rsidRPr="001F6865">
          <w:rPr>
            <w:color w:val="000000"/>
            <w:sz w:val="24"/>
            <w:szCs w:val="24"/>
            <w:u w:val="single"/>
          </w:rPr>
          <w:t>статьей 159.2 Уголовного кодекса Российской Федерации</w:t>
        </w:r>
      </w:hyperlink>
      <w:r w:rsidRPr="001F6865">
        <w:rPr>
          <w:color w:val="000000"/>
          <w:sz w:val="24"/>
          <w:szCs w:val="24"/>
        </w:rPr>
        <w:t> уголовно наказуемым деянием.</w:t>
      </w:r>
    </w:p>
    <w:p w:rsidR="001F6865" w:rsidRPr="001F6865" w:rsidRDefault="001F6865" w:rsidP="001F6865">
      <w:pPr>
        <w:rPr>
          <w:color w:val="000000"/>
          <w:sz w:val="24"/>
          <w:szCs w:val="24"/>
        </w:rPr>
      </w:pPr>
    </w:p>
    <w:p w:rsidR="001F6865" w:rsidRPr="001F6865" w:rsidRDefault="001F6865" w:rsidP="001F6865">
      <w:pPr>
        <w:ind w:firstLine="480"/>
        <w:jc w:val="both"/>
        <w:rPr>
          <w:color w:val="000000"/>
          <w:sz w:val="24"/>
          <w:szCs w:val="24"/>
        </w:rPr>
      </w:pPr>
      <w:r w:rsidRPr="001F6865">
        <w:rPr>
          <w:color w:val="000000"/>
          <w:sz w:val="24"/>
          <w:szCs w:val="24"/>
        </w:rPr>
        <w:t>Примечание: в качестве членов семьи указываются супруги, родители и дети (усыновители и усыновленные), в качестве совместно проживающих указываются иные граждане, зарегистрированные по месту жительства (месту пребывания) в жилом помещении собственника.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09"/>
        <w:gridCol w:w="2977"/>
        <w:gridCol w:w="567"/>
        <w:gridCol w:w="3118"/>
      </w:tblGrid>
      <w:tr w:rsidR="001F6865" w:rsidTr="007B5393">
        <w:trPr>
          <w:trHeight w:val="15"/>
        </w:trPr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F6865" w:rsidRPr="001F6865" w:rsidRDefault="001F6865" w:rsidP="007B5393">
            <w:pPr>
              <w:rPr>
                <w:color w:val="000000"/>
                <w:sz w:val="2"/>
                <w:szCs w:val="24"/>
              </w:rPr>
            </w:pPr>
          </w:p>
        </w:tc>
      </w:tr>
      <w:tr w:rsidR="001F6865" w:rsidTr="007B5393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</w:tr>
      <w:tr w:rsidR="001F6865" w:rsidTr="007B5393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F6865" w:rsidRPr="001F6865" w:rsidRDefault="001F6865" w:rsidP="007B5393">
            <w:pPr>
              <w:jc w:val="center"/>
              <w:rPr>
                <w:color w:val="000000"/>
                <w:sz w:val="24"/>
                <w:szCs w:val="24"/>
              </w:rPr>
            </w:pPr>
            <w:r w:rsidRPr="001F6865">
              <w:rPr>
                <w:color w:val="000000"/>
                <w:sz w:val="24"/>
                <w:szCs w:val="24"/>
              </w:rPr>
              <w:t>(расшифровка)</w:t>
            </w:r>
          </w:p>
        </w:tc>
      </w:tr>
    </w:tbl>
    <w:p w:rsidR="001F6865" w:rsidRDefault="001F6865" w:rsidP="001F6865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 2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Административному регламенту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по предоставлению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муниципальной услуги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(наименование услуги)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</w:p>
    <w:p w:rsidR="001F6865" w:rsidRDefault="001F6865" w:rsidP="001F6865">
      <w:pPr>
        <w:spacing w:line="360" w:lineRule="auto"/>
        <w:ind w:left="4536"/>
        <w:jc w:val="both"/>
      </w:pPr>
      <w:r>
        <w:t>________________________________________________</w:t>
      </w:r>
    </w:p>
    <w:p w:rsidR="001F6865" w:rsidRDefault="001F6865" w:rsidP="001F6865">
      <w:pPr>
        <w:spacing w:line="360" w:lineRule="auto"/>
        <w:ind w:left="4536"/>
        <w:jc w:val="both"/>
      </w:pPr>
      <w:r>
        <w:t>(Ф.И.О. физического лица / наименование организации и ИНН)</w:t>
      </w:r>
    </w:p>
    <w:p w:rsidR="001F6865" w:rsidRDefault="001F6865" w:rsidP="001F6865">
      <w:pPr>
        <w:spacing w:line="360" w:lineRule="auto"/>
        <w:ind w:left="4536"/>
        <w:jc w:val="both"/>
      </w:pPr>
      <w:r>
        <w:t xml:space="preserve">________________________________________________ </w:t>
      </w:r>
    </w:p>
    <w:p w:rsidR="001F6865" w:rsidRDefault="001F6865" w:rsidP="001F6865">
      <w:pPr>
        <w:spacing w:line="360" w:lineRule="auto"/>
        <w:ind w:left="4536"/>
        <w:jc w:val="both"/>
      </w:pPr>
      <w:r>
        <w:t>(Ф.И.О. представителя заявителя и реквизиты доверенности)</w:t>
      </w:r>
    </w:p>
    <w:p w:rsidR="001F6865" w:rsidRDefault="001F6865" w:rsidP="001F6865">
      <w:pPr>
        <w:spacing w:line="360" w:lineRule="auto"/>
        <w:ind w:left="4536"/>
        <w:jc w:val="both"/>
      </w:pPr>
      <w:r>
        <w:t>________________________________________________</w:t>
      </w:r>
    </w:p>
    <w:p w:rsidR="001F6865" w:rsidRDefault="001F6865" w:rsidP="001F6865">
      <w:pPr>
        <w:spacing w:line="360" w:lineRule="auto"/>
        <w:ind w:left="4536"/>
        <w:jc w:val="both"/>
      </w:pPr>
      <w:r>
        <w:t>Контактная информация:</w:t>
      </w:r>
    </w:p>
    <w:p w:rsidR="001F6865" w:rsidRDefault="001F6865" w:rsidP="001F6865">
      <w:pPr>
        <w:spacing w:line="360" w:lineRule="auto"/>
        <w:ind w:left="4536"/>
        <w:jc w:val="both"/>
      </w:pPr>
      <w:r>
        <w:t>тел. ________________________________________________</w:t>
      </w:r>
    </w:p>
    <w:p w:rsidR="001F6865" w:rsidRDefault="001F6865" w:rsidP="001F6865"/>
    <w:p w:rsidR="001F6865" w:rsidRDefault="001F6865" w:rsidP="001F6865">
      <w:pPr>
        <w:rPr>
          <w:sz w:val="26"/>
          <w:szCs w:val="26"/>
        </w:rPr>
      </w:pPr>
    </w:p>
    <w:p w:rsidR="001F6865" w:rsidRDefault="001F6865" w:rsidP="001F68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1F6865" w:rsidRDefault="001F6865" w:rsidP="001F68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приеме заявления и документов, необходимых</w:t>
      </w:r>
      <w:r>
        <w:rPr>
          <w:b/>
          <w:sz w:val="24"/>
          <w:szCs w:val="24"/>
        </w:rPr>
        <w:br/>
        <w:t>для предоставления муниципальной услуги</w:t>
      </w:r>
    </w:p>
    <w:p w:rsidR="001F6865" w:rsidRDefault="001F6865" w:rsidP="001F6865">
      <w:pPr>
        <w:ind w:firstLine="709"/>
        <w:jc w:val="both"/>
        <w:rPr>
          <w:sz w:val="24"/>
          <w:szCs w:val="24"/>
        </w:rPr>
      </w:pPr>
    </w:p>
    <w:p w:rsidR="001F6865" w:rsidRDefault="001F6865" w:rsidP="001F686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Настоящим подтверждается, что при приеме ходатайства и документов, необходимых для предоставления муниципальной услуги «Принятие в муниципальную собственность ______________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(деприватизация жилых помещений)» были выявлены следующие основания для отказа в приеме документов:</w:t>
      </w:r>
    </w:p>
    <w:p w:rsidR="001F6865" w:rsidRDefault="001F6865" w:rsidP="001F686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1F6865" w:rsidRDefault="001F6865" w:rsidP="001F686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1F6865" w:rsidRDefault="001F6865" w:rsidP="001F6865">
      <w:pPr>
        <w:jc w:val="center"/>
        <w:rPr>
          <w:sz w:val="24"/>
          <w:szCs w:val="24"/>
        </w:rPr>
      </w:pPr>
      <w:r>
        <w:rPr>
          <w:sz w:val="24"/>
          <w:szCs w:val="24"/>
        </w:rPr>
        <w:t>(указываются основания для отказа в приеме документов, предусмотренные Таблицей 3 регламента)</w:t>
      </w:r>
    </w:p>
    <w:p w:rsidR="001F6865" w:rsidRDefault="001F6865" w:rsidP="001F6865">
      <w:pPr>
        <w:ind w:firstLine="709"/>
        <w:jc w:val="both"/>
        <w:rPr>
          <w:sz w:val="24"/>
          <w:szCs w:val="24"/>
        </w:rPr>
      </w:pPr>
    </w:p>
    <w:p w:rsidR="001F6865" w:rsidRDefault="001F6865" w:rsidP="001F686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</w:p>
    <w:p w:rsidR="001F6865" w:rsidRDefault="001F6865" w:rsidP="001F6865">
      <w:pPr>
        <w:spacing w:before="120"/>
        <w:rPr>
          <w:sz w:val="24"/>
          <w:szCs w:val="24"/>
        </w:rPr>
      </w:pPr>
      <w:r>
        <w:rPr>
          <w:sz w:val="24"/>
          <w:szCs w:val="24"/>
        </w:rPr>
        <w:t>___________________________________       _______________     _______________</w:t>
      </w:r>
    </w:p>
    <w:p w:rsidR="001F6865" w:rsidRDefault="001F6865" w:rsidP="001F6865">
      <w:pPr>
        <w:rPr>
          <w:sz w:val="24"/>
          <w:szCs w:val="24"/>
        </w:rPr>
      </w:pPr>
      <w:r>
        <w:rPr>
          <w:sz w:val="24"/>
          <w:szCs w:val="24"/>
        </w:rPr>
        <w:t xml:space="preserve">(должностное лицо (специалист </w:t>
      </w:r>
      <w:proofErr w:type="gramStart"/>
      <w:r>
        <w:rPr>
          <w:sz w:val="24"/>
          <w:szCs w:val="24"/>
        </w:rPr>
        <w:t xml:space="preserve">МФЦ)   </w:t>
      </w:r>
      <w:proofErr w:type="gramEnd"/>
      <w:r>
        <w:rPr>
          <w:sz w:val="24"/>
          <w:szCs w:val="24"/>
        </w:rPr>
        <w:t xml:space="preserve">                    (подпись)            (инициалы, фамилия)                    </w:t>
      </w:r>
    </w:p>
    <w:p w:rsidR="001F6865" w:rsidRDefault="001F6865" w:rsidP="001F6865">
      <w:pPr>
        <w:rPr>
          <w:sz w:val="24"/>
          <w:szCs w:val="24"/>
        </w:rPr>
      </w:pPr>
    </w:p>
    <w:p w:rsidR="001F6865" w:rsidRDefault="001F6865" w:rsidP="001F6865">
      <w:pPr>
        <w:rPr>
          <w:sz w:val="24"/>
          <w:szCs w:val="24"/>
        </w:rPr>
      </w:pPr>
      <w:r>
        <w:rPr>
          <w:sz w:val="24"/>
          <w:szCs w:val="24"/>
        </w:rPr>
        <w:t xml:space="preserve">(дата)       </w:t>
      </w:r>
    </w:p>
    <w:p w:rsidR="001F6865" w:rsidRDefault="001F6865" w:rsidP="001F6865">
      <w:pPr>
        <w:rPr>
          <w:sz w:val="24"/>
          <w:szCs w:val="24"/>
        </w:rPr>
      </w:pPr>
    </w:p>
    <w:p w:rsidR="001F6865" w:rsidRDefault="001F6865" w:rsidP="001F6865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1F6865" w:rsidRDefault="001F6865" w:rsidP="001F6865">
      <w:pPr>
        <w:rPr>
          <w:sz w:val="24"/>
          <w:szCs w:val="24"/>
        </w:rPr>
      </w:pPr>
    </w:p>
    <w:p w:rsidR="001F6865" w:rsidRDefault="001F6865" w:rsidP="001F686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:rsidR="001F6865" w:rsidRDefault="001F6865" w:rsidP="001F6865">
      <w:pPr>
        <w:widowControl w:val="0"/>
        <w:rPr>
          <w:sz w:val="24"/>
          <w:szCs w:val="24"/>
        </w:rPr>
      </w:pPr>
    </w:p>
    <w:p w:rsidR="001F6865" w:rsidRDefault="001F6865" w:rsidP="001F6865">
      <w:pPr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________________</w:t>
      </w:r>
      <w:r>
        <w:rPr>
          <w:rFonts w:ascii="Calibri" w:hAnsi="Calibri" w:cs="Calibri"/>
        </w:rPr>
        <w:tab/>
        <w:t xml:space="preserve">         ___________________________________________</w:t>
      </w:r>
      <w:r>
        <w:rPr>
          <w:rFonts w:ascii="Calibri" w:hAnsi="Calibri" w:cs="Calibri"/>
        </w:rPr>
        <w:tab/>
        <w:t>__________</w:t>
      </w:r>
    </w:p>
    <w:p w:rsidR="001F6865" w:rsidRDefault="001F6865" w:rsidP="001F6865">
      <w:pPr>
        <w:ind w:firstLine="708"/>
      </w:pPr>
      <w:r>
        <w:rPr>
          <w:sz w:val="24"/>
          <w:szCs w:val="24"/>
        </w:rPr>
        <w:lastRenderedPageBreak/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(Ф.И.О. заявителя/представителя заявителя)</w:t>
      </w: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дата)</w:t>
      </w:r>
    </w:p>
    <w:p w:rsidR="001F6865" w:rsidRDefault="001F6865" w:rsidP="001F6865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pBdr>
          <w:bottom w:val="single" w:sz="12" w:space="1" w:color="000000"/>
        </w:pBdr>
        <w:jc w:val="both"/>
        <w:rPr>
          <w:sz w:val="24"/>
          <w:szCs w:val="24"/>
        </w:rPr>
        <w:sectPr w:rsidR="001F686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bookmarkStart w:id="3" w:name="P548"/>
      <w:bookmarkStart w:id="4" w:name="Par597"/>
      <w:bookmarkEnd w:id="3"/>
      <w:bookmarkEnd w:id="4"/>
      <w:r>
        <w:rPr>
          <w:bCs/>
          <w:sz w:val="24"/>
          <w:szCs w:val="24"/>
        </w:rPr>
        <w:lastRenderedPageBreak/>
        <w:t>Приложение № 3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Административному регламенту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по предоставлению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муниципальной услуги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(наименование услуги)</w:t>
      </w:r>
    </w:p>
    <w:p w:rsidR="001F6865" w:rsidRDefault="001F6865" w:rsidP="001F6865">
      <w:pPr>
        <w:widowControl w:val="0"/>
        <w:jc w:val="right"/>
        <w:rPr>
          <w:sz w:val="24"/>
          <w:szCs w:val="24"/>
        </w:rPr>
      </w:pPr>
    </w:p>
    <w:p w:rsidR="001F6865" w:rsidRDefault="001F6865" w:rsidP="001F6865">
      <w:pPr>
        <w:widowControl w:val="0"/>
        <w:jc w:val="right"/>
        <w:rPr>
          <w:sz w:val="24"/>
          <w:szCs w:val="24"/>
        </w:rPr>
      </w:pPr>
    </w:p>
    <w:p w:rsidR="001F6865" w:rsidRDefault="001F6865" w:rsidP="001F6865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____________________________</w:t>
      </w:r>
    </w:p>
    <w:p w:rsidR="001F6865" w:rsidRDefault="001F6865" w:rsidP="001F6865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____________________________</w:t>
      </w:r>
    </w:p>
    <w:p w:rsidR="001F6865" w:rsidRDefault="001F6865" w:rsidP="001F6865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____________________________</w:t>
      </w:r>
    </w:p>
    <w:p w:rsidR="001F6865" w:rsidRDefault="001F6865" w:rsidP="001F6865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(контактные данные заявителя</w:t>
      </w:r>
    </w:p>
    <w:p w:rsidR="001F6865" w:rsidRDefault="001F6865" w:rsidP="001F6865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адрес, телефон)</w:t>
      </w:r>
    </w:p>
    <w:p w:rsidR="001F6865" w:rsidRDefault="001F6865" w:rsidP="001F6865">
      <w:pPr>
        <w:widowControl w:val="0"/>
        <w:jc w:val="both"/>
        <w:rPr>
          <w:rFonts w:ascii="Courier New" w:hAnsi="Courier New" w:cs="Courier New"/>
          <w:sz w:val="24"/>
          <w:szCs w:val="24"/>
        </w:rPr>
      </w:pPr>
    </w:p>
    <w:p w:rsidR="001F6865" w:rsidRDefault="001F6865" w:rsidP="001F686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1F6865" w:rsidRDefault="001F6865" w:rsidP="001F686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о предоставлении муниципальной услуги</w:t>
      </w:r>
    </w:p>
    <w:p w:rsidR="001F6865" w:rsidRDefault="001F6865" w:rsidP="001F686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от ___________№_______</w:t>
      </w:r>
    </w:p>
    <w:p w:rsidR="001F6865" w:rsidRDefault="001F6865" w:rsidP="001F686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(по форме, утвержденной нормативно-правовым актом ОМСУ)</w:t>
      </w:r>
    </w:p>
    <w:p w:rsidR="001F6865" w:rsidRDefault="001F6865" w:rsidP="001F6865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 4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Административному регламенту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по предоставлению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муниципальной услуги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(наименование услуги)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</w:p>
    <w:p w:rsidR="001F6865" w:rsidRDefault="001F6865" w:rsidP="001F68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</w:t>
      </w:r>
    </w:p>
    <w:p w:rsidR="001F6865" w:rsidRDefault="001F6865" w:rsidP="001F686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о передаче жилого помещения в муниципальную собственность</w:t>
      </w:r>
    </w:p>
    <w:p w:rsidR="001F6865" w:rsidRDefault="001F6865" w:rsidP="001F6865">
      <w:pPr>
        <w:rPr>
          <w:sz w:val="24"/>
          <w:szCs w:val="24"/>
        </w:rPr>
      </w:pPr>
    </w:p>
    <w:p w:rsidR="001F6865" w:rsidRDefault="001F6865" w:rsidP="001F6865">
      <w:pPr>
        <w:rPr>
          <w:sz w:val="24"/>
          <w:szCs w:val="24"/>
        </w:rPr>
      </w:pPr>
      <w:r>
        <w:rPr>
          <w:sz w:val="24"/>
          <w:szCs w:val="24"/>
        </w:rPr>
        <w:t>(по форме, установленной нормативно-правовым актом ОМСУ)</w:t>
      </w:r>
    </w:p>
    <w:p w:rsidR="001F6865" w:rsidRDefault="001F6865" w:rsidP="001F6865">
      <w:pPr>
        <w:rPr>
          <w:sz w:val="24"/>
          <w:szCs w:val="24"/>
        </w:rPr>
      </w:pP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 5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Административному регламенту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по предоставлению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муниципальной услуги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(наименование услуги)</w:t>
      </w:r>
    </w:p>
    <w:p w:rsidR="001F6865" w:rsidRDefault="001F6865" w:rsidP="001F6865">
      <w:pPr>
        <w:rPr>
          <w:sz w:val="24"/>
          <w:szCs w:val="24"/>
        </w:rPr>
      </w:pPr>
    </w:p>
    <w:p w:rsidR="001F6865" w:rsidRDefault="001F6865" w:rsidP="001F68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</w:t>
      </w:r>
    </w:p>
    <w:p w:rsidR="001F6865" w:rsidRDefault="001F6865" w:rsidP="001F68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социально найма жилого помещения</w:t>
      </w:r>
    </w:p>
    <w:p w:rsidR="001F6865" w:rsidRDefault="001F6865" w:rsidP="001F6865">
      <w:pPr>
        <w:jc w:val="center"/>
        <w:rPr>
          <w:b/>
          <w:sz w:val="24"/>
          <w:szCs w:val="24"/>
        </w:rPr>
      </w:pPr>
    </w:p>
    <w:p w:rsidR="001F6865" w:rsidRDefault="001F6865" w:rsidP="001F6865">
      <w:pPr>
        <w:rPr>
          <w:sz w:val="24"/>
          <w:szCs w:val="24"/>
        </w:rPr>
      </w:pPr>
      <w:r>
        <w:rPr>
          <w:sz w:val="24"/>
          <w:szCs w:val="24"/>
        </w:rPr>
        <w:t>(по форме, установленной нормативно-правовым актом ОМСУ)</w:t>
      </w:r>
    </w:p>
    <w:p w:rsidR="001F6865" w:rsidRDefault="001F6865" w:rsidP="001F6865">
      <w:pPr>
        <w:rPr>
          <w:sz w:val="24"/>
          <w:szCs w:val="24"/>
        </w:rPr>
      </w:pPr>
    </w:p>
    <w:p w:rsidR="001F6865" w:rsidRDefault="001F6865" w:rsidP="001F6865">
      <w:pPr>
        <w:rPr>
          <w:b/>
          <w:sz w:val="24"/>
          <w:szCs w:val="24"/>
        </w:rPr>
      </w:pP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 6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Административному регламенту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по предоставлению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муниципальной услуги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</w:t>
      </w:r>
    </w:p>
    <w:p w:rsidR="001F6865" w:rsidRDefault="001F6865" w:rsidP="001F686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(наименование услуги)</w:t>
      </w: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почта:_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1F6865" w:rsidRDefault="001F6865" w:rsidP="001F68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отказе в предоставлении муниципальной услуги</w:t>
      </w: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______________________________ от ______________</w:t>
      </w:r>
    </w:p>
    <w:p w:rsidR="001F6865" w:rsidRDefault="001F6865" w:rsidP="001F6865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(номер и дата решения)</w:t>
      </w:r>
    </w:p>
    <w:p w:rsidR="001F6865" w:rsidRDefault="001F6865" w:rsidP="001F6865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заявления о предоставлении муниципальной услуги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_________________ № ___________ от ____________ и приложенных к нему документов, принято решение отказать в предоставлении муниципальной услуги по следующим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основаниям:_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1F6865" w:rsidRDefault="001F6865" w:rsidP="001F6865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в соответствии с Таблицей 3 регламента и разъяснение причин отказа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1F6865" w:rsidRDefault="001F6865" w:rsidP="001F686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F6865" w:rsidRDefault="001F6865" w:rsidP="001F6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F6865" w:rsidRPr="00AF2D50" w:rsidRDefault="001F6865" w:rsidP="001F6865">
      <w:pPr>
        <w:widowControl w:val="0"/>
        <w:ind w:firstLine="709"/>
        <w:jc w:val="center"/>
        <w:outlineLvl w:val="0"/>
        <w:rPr>
          <w:bCs/>
          <w:sz w:val="28"/>
          <w:szCs w:val="28"/>
        </w:rPr>
      </w:pPr>
      <w:r>
        <w:rPr>
          <w:sz w:val="24"/>
          <w:szCs w:val="24"/>
        </w:rPr>
        <w:t xml:space="preserve">Глава Администрации    </w:t>
      </w:r>
      <w:r>
        <w:rPr>
          <w:sz w:val="24"/>
          <w:szCs w:val="24"/>
        </w:rPr>
        <w:tab/>
      </w: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17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608" w:rsidRDefault="00CF6608" w:rsidP="00762166">
      <w:r>
        <w:separator/>
      </w:r>
    </w:p>
  </w:endnote>
  <w:endnote w:type="continuationSeparator" w:id="0">
    <w:p w:rsidR="00CF6608" w:rsidRDefault="00CF6608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608" w:rsidRDefault="00CF6608" w:rsidP="00762166">
      <w:r>
        <w:separator/>
      </w:r>
    </w:p>
  </w:footnote>
  <w:footnote w:type="continuationSeparator" w:id="0">
    <w:p w:rsidR="00CF6608" w:rsidRDefault="00CF6608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865" w:rsidRDefault="001F6865">
    <w:pPr>
      <w:pStyle w:val="10"/>
      <w:jc w:val="center"/>
    </w:pPr>
  </w:p>
  <w:p w:rsidR="001F6865" w:rsidRDefault="001F6865">
    <w:pPr>
      <w:pStyle w:val="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0373AAD"/>
    <w:multiLevelType w:val="hybridMultilevel"/>
    <w:tmpl w:val="7CEE2D62"/>
    <w:lvl w:ilvl="0" w:tplc="940CFE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6861764">
      <w:start w:val="1"/>
      <w:numFmt w:val="lowerLetter"/>
      <w:lvlText w:val="%2."/>
      <w:lvlJc w:val="left"/>
      <w:pPr>
        <w:ind w:left="1440" w:hanging="360"/>
      </w:pPr>
    </w:lvl>
    <w:lvl w:ilvl="2" w:tplc="CE4E3CCE">
      <w:start w:val="1"/>
      <w:numFmt w:val="lowerRoman"/>
      <w:lvlText w:val="%3."/>
      <w:lvlJc w:val="right"/>
      <w:pPr>
        <w:ind w:left="2160" w:hanging="180"/>
      </w:pPr>
    </w:lvl>
    <w:lvl w:ilvl="3" w:tplc="157ED3D6">
      <w:start w:val="1"/>
      <w:numFmt w:val="decimal"/>
      <w:lvlText w:val="%4."/>
      <w:lvlJc w:val="left"/>
      <w:pPr>
        <w:ind w:left="2880" w:hanging="360"/>
      </w:pPr>
    </w:lvl>
    <w:lvl w:ilvl="4" w:tplc="6A6AE16E">
      <w:start w:val="1"/>
      <w:numFmt w:val="lowerLetter"/>
      <w:lvlText w:val="%5."/>
      <w:lvlJc w:val="left"/>
      <w:pPr>
        <w:ind w:left="3600" w:hanging="360"/>
      </w:pPr>
    </w:lvl>
    <w:lvl w:ilvl="5" w:tplc="C1AA0E9E">
      <w:start w:val="1"/>
      <w:numFmt w:val="lowerRoman"/>
      <w:lvlText w:val="%6."/>
      <w:lvlJc w:val="right"/>
      <w:pPr>
        <w:ind w:left="4320" w:hanging="180"/>
      </w:pPr>
    </w:lvl>
    <w:lvl w:ilvl="6" w:tplc="FE1AEC24">
      <w:start w:val="1"/>
      <w:numFmt w:val="decimal"/>
      <w:lvlText w:val="%7."/>
      <w:lvlJc w:val="left"/>
      <w:pPr>
        <w:ind w:left="5040" w:hanging="360"/>
      </w:pPr>
    </w:lvl>
    <w:lvl w:ilvl="7" w:tplc="CAEC70C6">
      <w:start w:val="1"/>
      <w:numFmt w:val="lowerLetter"/>
      <w:lvlText w:val="%8."/>
      <w:lvlJc w:val="left"/>
      <w:pPr>
        <w:ind w:left="5760" w:hanging="360"/>
      </w:pPr>
    </w:lvl>
    <w:lvl w:ilvl="8" w:tplc="B69E63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85476"/>
    <w:multiLevelType w:val="multilevel"/>
    <w:tmpl w:val="3382846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4d95f206-dd89-4bef-bf4c-e4410ed0c0e6"/>
  </w:docVars>
  <w:rsids>
    <w:rsidRoot w:val="001F6865"/>
    <w:rsid w:val="000216DC"/>
    <w:rsid w:val="00024F94"/>
    <w:rsid w:val="0005521C"/>
    <w:rsid w:val="00070E72"/>
    <w:rsid w:val="000727EB"/>
    <w:rsid w:val="00097477"/>
    <w:rsid w:val="000A43B7"/>
    <w:rsid w:val="000A651A"/>
    <w:rsid w:val="000B0AE5"/>
    <w:rsid w:val="000B587A"/>
    <w:rsid w:val="000F7E70"/>
    <w:rsid w:val="001704D1"/>
    <w:rsid w:val="001B1787"/>
    <w:rsid w:val="001D34FF"/>
    <w:rsid w:val="001E56A2"/>
    <w:rsid w:val="001F6865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A62B6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35387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CF6608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82DC33-BA63-4076-A313-BDB8F442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1F686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Default">
    <w:name w:val="Default"/>
    <w:rsid w:val="001F68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9">
    <w:name w:val="Основной текст_"/>
    <w:link w:val="1"/>
    <w:locked/>
    <w:rsid w:val="001F6865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9"/>
    <w:rsid w:val="001F6865"/>
    <w:pPr>
      <w:shd w:val="clear" w:color="auto" w:fill="FFFFFF"/>
      <w:spacing w:before="120" w:line="456" w:lineRule="exact"/>
      <w:jc w:val="both"/>
    </w:pPr>
    <w:rPr>
      <w:rFonts w:ascii="Calibri" w:eastAsia="Calibri" w:hAnsi="Calibri"/>
      <w:sz w:val="25"/>
      <w:szCs w:val="25"/>
      <w:shd w:val="clear" w:color="auto" w:fill="FFFFFF"/>
    </w:rPr>
  </w:style>
  <w:style w:type="paragraph" w:styleId="aa">
    <w:name w:val="List Paragraph"/>
    <w:basedOn w:val="a"/>
    <w:uiPriority w:val="34"/>
    <w:qFormat/>
    <w:rsid w:val="001F6865"/>
    <w:pPr>
      <w:ind w:left="720"/>
      <w:contextualSpacing/>
    </w:pPr>
  </w:style>
  <w:style w:type="paragraph" w:customStyle="1" w:styleId="ConsPlusNonformat">
    <w:name w:val="ConsPlusNonformat"/>
    <w:uiPriority w:val="99"/>
    <w:rsid w:val="001F686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b">
    <w:name w:val="Strong"/>
    <w:uiPriority w:val="99"/>
    <w:qFormat/>
    <w:rsid w:val="001F6865"/>
    <w:rPr>
      <w:b/>
      <w:bCs/>
    </w:rPr>
  </w:style>
  <w:style w:type="paragraph" w:customStyle="1" w:styleId="ConsPlusTitle">
    <w:name w:val="ConsPlusTitle"/>
    <w:rsid w:val="001F6865"/>
    <w:pPr>
      <w:widowControl w:val="0"/>
      <w:autoSpaceDE w:val="0"/>
      <w:autoSpaceDN w:val="0"/>
      <w:adjustRightInd w:val="0"/>
      <w:ind w:firstLine="68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10">
    <w:name w:val="Верхний колонтитул1"/>
    <w:basedOn w:val="a"/>
    <w:uiPriority w:val="99"/>
    <w:unhideWhenUsed/>
    <w:rsid w:val="001F686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1F6865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1747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0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5be5ca17-2632-4636-b344-f0b75eda3ab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5be5ca17-2632-4636-b344-f0b75eda3abd.dot</Template>
  <TotalTime>1</TotalTime>
  <Pages>22</Pages>
  <Words>6388</Words>
  <Characters>36415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2026-08-20T15:13:00Z</cp:lastPrinted>
  <dcterms:created xsi:type="dcterms:W3CDTF">2026-08-21T10:15:00Z</dcterms:created>
  <dcterms:modified xsi:type="dcterms:W3CDTF">2026-08-21T10:27:00Z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4d95f206-dd89-4bef-bf4c-e4410ed0c0e6</vt:lpwstr>
  </property>
</Properties>
</file>