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F012A2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F012A2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6F11ED" w:rsidRDefault="006F11ED" w:rsidP="006F11ED">
      <w:pPr>
        <w:rPr>
          <w:sz w:val="24"/>
        </w:rPr>
      </w:pPr>
      <w:r>
        <w:rPr>
          <w:sz w:val="24"/>
        </w:rPr>
        <w:t xml:space="preserve">                                                     от 05/08/2026 № 2312</w:t>
      </w:r>
    </w:p>
    <w:p w:rsidR="00762166" w:rsidRPr="00D87A38" w:rsidRDefault="00762166" w:rsidP="00762166">
      <w:pPr>
        <w:jc w:val="both"/>
        <w:rPr>
          <w:sz w:val="10"/>
          <w:szCs w:val="10"/>
        </w:rPr>
      </w:pPr>
    </w:p>
    <w:p w:rsidR="00D87A38" w:rsidRPr="00327CDE" w:rsidRDefault="00D87A38" w:rsidP="00D87A3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327CDE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</w:t>
      </w:r>
    </w:p>
    <w:p w:rsidR="00D87A38" w:rsidRPr="00327CDE" w:rsidRDefault="00D87A38" w:rsidP="00D87A3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27CDE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327CDE">
        <w:rPr>
          <w:rFonts w:ascii="Times New Roman" w:hAnsi="Times New Roman" w:cs="Times New Roman"/>
          <w:sz w:val="24"/>
          <w:szCs w:val="24"/>
        </w:rPr>
        <w:t xml:space="preserve"> городского округа от 05/05/2026 № 1373</w:t>
      </w:r>
    </w:p>
    <w:p w:rsidR="00D87A38" w:rsidRPr="00327CDE" w:rsidRDefault="00D87A38" w:rsidP="00D87A38">
      <w:pPr>
        <w:pStyle w:val="ConsPlusTitle"/>
        <w:widowControl/>
        <w:ind w:right="41"/>
        <w:rPr>
          <w:b w:val="0"/>
        </w:rPr>
      </w:pPr>
      <w:r>
        <w:rPr>
          <w:b w:val="0"/>
        </w:rPr>
        <w:t>«</w:t>
      </w:r>
      <w:r w:rsidRPr="00327CDE">
        <w:rPr>
          <w:b w:val="0"/>
        </w:rPr>
        <w:t xml:space="preserve">Об утверждении административного регламента </w:t>
      </w:r>
    </w:p>
    <w:p w:rsidR="00D87A38" w:rsidRPr="00327CDE" w:rsidRDefault="00D87A38" w:rsidP="00D87A38">
      <w:pPr>
        <w:pStyle w:val="ConsPlusTitle"/>
        <w:widowControl/>
        <w:ind w:right="41"/>
        <w:rPr>
          <w:b w:val="0"/>
        </w:rPr>
      </w:pPr>
      <w:r w:rsidRPr="00327CDE">
        <w:rPr>
          <w:b w:val="0"/>
        </w:rPr>
        <w:t xml:space="preserve">по предоставлению муниципальной услуги </w:t>
      </w:r>
    </w:p>
    <w:p w:rsidR="00D87A38" w:rsidRPr="00327CDE" w:rsidRDefault="00D87A38" w:rsidP="00D87A38">
      <w:pPr>
        <w:pStyle w:val="ConsPlusTitle"/>
        <w:widowControl/>
        <w:ind w:right="41"/>
        <w:rPr>
          <w:b w:val="0"/>
        </w:rPr>
      </w:pPr>
      <w:r w:rsidRPr="00327CDE">
        <w:rPr>
          <w:b w:val="0"/>
        </w:rPr>
        <w:t xml:space="preserve">«Организация отдыха детей в каникулярное время </w:t>
      </w:r>
    </w:p>
    <w:p w:rsidR="00D87A38" w:rsidRPr="00327CDE" w:rsidRDefault="00D87A38" w:rsidP="00D87A38">
      <w:pPr>
        <w:pStyle w:val="ConsPlusTitle"/>
        <w:widowControl/>
        <w:ind w:right="41"/>
        <w:rPr>
          <w:b w:val="0"/>
        </w:rPr>
      </w:pPr>
      <w:r w:rsidRPr="00327CDE">
        <w:rPr>
          <w:b w:val="0"/>
        </w:rPr>
        <w:t xml:space="preserve">на территории </w:t>
      </w:r>
      <w:proofErr w:type="spellStart"/>
      <w:r w:rsidRPr="00327CDE">
        <w:rPr>
          <w:b w:val="0"/>
        </w:rPr>
        <w:t>Сосновоборского</w:t>
      </w:r>
      <w:proofErr w:type="spellEnd"/>
      <w:r w:rsidRPr="00327CDE">
        <w:rPr>
          <w:b w:val="0"/>
        </w:rPr>
        <w:t xml:space="preserve"> городского округа»</w:t>
      </w:r>
      <w:r>
        <w:rPr>
          <w:b w:val="0"/>
        </w:rPr>
        <w:t>»</w:t>
      </w:r>
    </w:p>
    <w:p w:rsidR="00D87A38" w:rsidRPr="00780DA3" w:rsidRDefault="00D87A38" w:rsidP="00D87A38">
      <w:pPr>
        <w:pStyle w:val="ConsPlusTitle"/>
        <w:widowControl/>
        <w:ind w:right="41"/>
        <w:rPr>
          <w:b w:val="0"/>
        </w:rPr>
      </w:pPr>
    </w:p>
    <w:p w:rsidR="00D87A38" w:rsidRPr="00893D49" w:rsidRDefault="00D87A38" w:rsidP="00D87A38">
      <w:pPr>
        <w:widowControl w:val="0"/>
        <w:jc w:val="both"/>
        <w:rPr>
          <w:sz w:val="24"/>
          <w:szCs w:val="24"/>
        </w:rPr>
      </w:pPr>
    </w:p>
    <w:p w:rsidR="00D87A38" w:rsidRPr="00780DA3" w:rsidRDefault="00D87A38" w:rsidP="00D87A38">
      <w:pPr>
        <w:ind w:firstLine="708"/>
        <w:jc w:val="both"/>
        <w:rPr>
          <w:sz w:val="24"/>
          <w:szCs w:val="24"/>
        </w:rPr>
      </w:pPr>
      <w:r w:rsidRPr="00C35230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 xml:space="preserve">Протоколом </w:t>
      </w:r>
      <w:r w:rsidRPr="00C35230">
        <w:rPr>
          <w:sz w:val="24"/>
          <w:szCs w:val="24"/>
        </w:rPr>
        <w:t>заседания комиссии по повышению качества и доступности предоставления</w:t>
      </w:r>
      <w:r>
        <w:rPr>
          <w:sz w:val="24"/>
          <w:szCs w:val="24"/>
        </w:rPr>
        <w:t xml:space="preserve"> </w:t>
      </w:r>
      <w:r w:rsidRPr="00C35230">
        <w:rPr>
          <w:sz w:val="24"/>
          <w:szCs w:val="24"/>
        </w:rPr>
        <w:t>государственных и муниципальных услуг в Ленинградской области</w:t>
      </w:r>
      <w:r>
        <w:rPr>
          <w:sz w:val="24"/>
          <w:szCs w:val="24"/>
        </w:rPr>
        <w:t xml:space="preserve"> от 23.06.2026 года № 05.2-03-17/2026, письмом комитета общего и профессионального образования Ленинградской области от 08.06.2026 года № 03-22094 о необходимости внесения корректировок в </w:t>
      </w:r>
      <w:r w:rsidRPr="00F62E8D">
        <w:rPr>
          <w:sz w:val="24"/>
          <w:szCs w:val="24"/>
        </w:rPr>
        <w:t>методические рекомендации по муниципальной услуге «Организация</w:t>
      </w:r>
      <w:r>
        <w:rPr>
          <w:sz w:val="24"/>
          <w:szCs w:val="24"/>
        </w:rPr>
        <w:t xml:space="preserve"> </w:t>
      </w:r>
      <w:r w:rsidRPr="00F62E8D">
        <w:rPr>
          <w:sz w:val="24"/>
          <w:szCs w:val="24"/>
        </w:rPr>
        <w:t>отдыха детей в каникулярное время»</w:t>
      </w:r>
      <w:r>
        <w:rPr>
          <w:sz w:val="24"/>
          <w:szCs w:val="24"/>
        </w:rPr>
        <w:t xml:space="preserve">, </w:t>
      </w:r>
      <w:r w:rsidRPr="00C35230">
        <w:rPr>
          <w:sz w:val="24"/>
          <w:szCs w:val="24"/>
        </w:rPr>
        <w:t xml:space="preserve">с целью приведения нормативных правовых актов в соответствие с нормами действующего законодательства администрация </w:t>
      </w:r>
      <w:proofErr w:type="spellStart"/>
      <w:r w:rsidRPr="00C35230">
        <w:rPr>
          <w:sz w:val="24"/>
          <w:szCs w:val="24"/>
        </w:rPr>
        <w:t>Сосновоборского</w:t>
      </w:r>
      <w:proofErr w:type="spellEnd"/>
      <w:r w:rsidRPr="00C35230">
        <w:rPr>
          <w:sz w:val="24"/>
          <w:szCs w:val="24"/>
        </w:rPr>
        <w:t xml:space="preserve"> городского округа </w:t>
      </w:r>
      <w:r w:rsidRPr="00C35230">
        <w:rPr>
          <w:b/>
          <w:sz w:val="24"/>
          <w:szCs w:val="24"/>
        </w:rPr>
        <w:t>п о с т а н о в л я е т</w:t>
      </w:r>
      <w:r w:rsidRPr="00C35230">
        <w:rPr>
          <w:sz w:val="24"/>
          <w:szCs w:val="24"/>
        </w:rPr>
        <w:t>:</w:t>
      </w:r>
    </w:p>
    <w:p w:rsidR="00D87A38" w:rsidRPr="00D507A1" w:rsidRDefault="00D87A38" w:rsidP="00D87A38">
      <w:pPr>
        <w:pStyle w:val="ConsPlusTitle"/>
        <w:widowControl/>
        <w:ind w:firstLine="708"/>
        <w:jc w:val="both"/>
        <w:rPr>
          <w:b w:val="0"/>
        </w:rPr>
      </w:pPr>
      <w:r>
        <w:rPr>
          <w:b w:val="0"/>
        </w:rPr>
        <w:t>1. Утвердить</w:t>
      </w:r>
      <w:r w:rsidRPr="00D507A1">
        <w:rPr>
          <w:b w:val="0"/>
        </w:rPr>
        <w:t xml:space="preserve"> </w:t>
      </w:r>
      <w:r>
        <w:rPr>
          <w:b w:val="0"/>
        </w:rPr>
        <w:t xml:space="preserve">изменения, </w:t>
      </w:r>
      <w:r w:rsidRPr="00327CDE">
        <w:rPr>
          <w:b w:val="0"/>
        </w:rPr>
        <w:t>которые вносятся</w:t>
      </w:r>
      <w:r w:rsidRPr="00D507A1">
        <w:rPr>
          <w:b w:val="0"/>
        </w:rPr>
        <w:t xml:space="preserve"> в административный регламент по предоставлению муниципальной услуги «Организация отдыха детей в каникулярное время на территории </w:t>
      </w:r>
      <w:proofErr w:type="spellStart"/>
      <w:r w:rsidRPr="00D507A1">
        <w:rPr>
          <w:b w:val="0"/>
        </w:rPr>
        <w:t>Сосновоборского</w:t>
      </w:r>
      <w:proofErr w:type="spellEnd"/>
      <w:r w:rsidRPr="00D507A1">
        <w:rPr>
          <w:b w:val="0"/>
        </w:rPr>
        <w:t xml:space="preserve"> городского округа», утвержденный постановлением администрации </w:t>
      </w:r>
      <w:proofErr w:type="spellStart"/>
      <w:r w:rsidRPr="00D507A1">
        <w:rPr>
          <w:b w:val="0"/>
        </w:rPr>
        <w:t>Сосновоборского</w:t>
      </w:r>
      <w:proofErr w:type="spellEnd"/>
      <w:r w:rsidRPr="00D507A1">
        <w:rPr>
          <w:b w:val="0"/>
        </w:rPr>
        <w:t xml:space="preserve"> городского округа от </w:t>
      </w:r>
      <w:r>
        <w:rPr>
          <w:b w:val="0"/>
        </w:rPr>
        <w:t>05</w:t>
      </w:r>
      <w:r w:rsidRPr="00D507A1">
        <w:rPr>
          <w:b w:val="0"/>
        </w:rPr>
        <w:t>.0</w:t>
      </w:r>
      <w:r>
        <w:rPr>
          <w:b w:val="0"/>
        </w:rPr>
        <w:t>5</w:t>
      </w:r>
      <w:r w:rsidRPr="00D507A1">
        <w:rPr>
          <w:b w:val="0"/>
        </w:rPr>
        <w:t>.</w:t>
      </w:r>
      <w:r>
        <w:rPr>
          <w:b w:val="0"/>
        </w:rPr>
        <w:t>2026</w:t>
      </w:r>
      <w:r w:rsidRPr="00D507A1">
        <w:rPr>
          <w:b w:val="0"/>
        </w:rPr>
        <w:t xml:space="preserve"> № </w:t>
      </w:r>
      <w:r>
        <w:rPr>
          <w:b w:val="0"/>
        </w:rPr>
        <w:t>1373 (Приложение).</w:t>
      </w:r>
    </w:p>
    <w:p w:rsidR="00D87A38" w:rsidRDefault="00D87A38" w:rsidP="00D87A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780DA3">
        <w:rPr>
          <w:sz w:val="24"/>
          <w:szCs w:val="24"/>
        </w:rPr>
        <w:t xml:space="preserve">. </w:t>
      </w:r>
      <w:r>
        <w:rPr>
          <w:sz w:val="24"/>
          <w:szCs w:val="24"/>
        </w:rPr>
        <w:t>Признать утратившим силу п</w:t>
      </w:r>
      <w:r w:rsidRPr="007842C5">
        <w:rPr>
          <w:sz w:val="24"/>
          <w:szCs w:val="24"/>
        </w:rPr>
        <w:t xml:space="preserve">остановление администрации </w:t>
      </w:r>
      <w:proofErr w:type="spellStart"/>
      <w:r w:rsidRPr="007842C5">
        <w:rPr>
          <w:sz w:val="24"/>
          <w:szCs w:val="24"/>
        </w:rPr>
        <w:t>Сосновоборского</w:t>
      </w:r>
      <w:proofErr w:type="spellEnd"/>
      <w:r w:rsidRPr="007842C5">
        <w:rPr>
          <w:sz w:val="24"/>
          <w:szCs w:val="24"/>
        </w:rPr>
        <w:t xml:space="preserve"> городского округа </w:t>
      </w:r>
      <w:r w:rsidRPr="00725A40">
        <w:rPr>
          <w:sz w:val="24"/>
          <w:szCs w:val="24"/>
        </w:rPr>
        <w:t>от 30.03.2020</w:t>
      </w:r>
      <w:r>
        <w:rPr>
          <w:sz w:val="24"/>
          <w:szCs w:val="24"/>
        </w:rPr>
        <w:t xml:space="preserve"> </w:t>
      </w:r>
      <w:r w:rsidRPr="00725A40">
        <w:rPr>
          <w:sz w:val="24"/>
          <w:szCs w:val="24"/>
        </w:rPr>
        <w:t xml:space="preserve">№ 690 «Об утверждении Порядка осуществления учета детей </w:t>
      </w:r>
      <w:proofErr w:type="spellStart"/>
      <w:r w:rsidRPr="00725A40">
        <w:rPr>
          <w:sz w:val="24"/>
          <w:szCs w:val="24"/>
        </w:rPr>
        <w:t>Сосновоборского</w:t>
      </w:r>
      <w:proofErr w:type="spellEnd"/>
      <w:r w:rsidRPr="00725A40">
        <w:rPr>
          <w:sz w:val="24"/>
          <w:szCs w:val="24"/>
        </w:rPr>
        <w:t xml:space="preserve"> городского округа, находящихся в трудной жизненной ситуации, нуждающихся в оздоровлении»</w:t>
      </w:r>
      <w:r>
        <w:rPr>
          <w:sz w:val="24"/>
          <w:szCs w:val="24"/>
        </w:rPr>
        <w:t>.</w:t>
      </w:r>
    </w:p>
    <w:p w:rsidR="00D87A38" w:rsidRPr="00780DA3" w:rsidRDefault="00D87A38" w:rsidP="00D87A38">
      <w:pPr>
        <w:ind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780DA3">
        <w:rPr>
          <w:bCs/>
          <w:sz w:val="24"/>
          <w:szCs w:val="24"/>
        </w:rPr>
        <w:t>Общему отделу администрации обнародо</w:t>
      </w:r>
      <w:r>
        <w:rPr>
          <w:bCs/>
          <w:sz w:val="24"/>
          <w:szCs w:val="24"/>
        </w:rPr>
        <w:t>вать настоящее постановление на </w:t>
      </w:r>
      <w:r w:rsidRPr="00780DA3">
        <w:rPr>
          <w:bCs/>
          <w:sz w:val="24"/>
          <w:szCs w:val="24"/>
        </w:rPr>
        <w:t xml:space="preserve">электронном сайте городской газеты «Маяк». </w:t>
      </w:r>
    </w:p>
    <w:p w:rsidR="00D87A38" w:rsidRPr="00780DA3" w:rsidRDefault="00D87A38" w:rsidP="00D87A38">
      <w:pPr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>4</w:t>
      </w:r>
      <w:r w:rsidRPr="00780DA3">
        <w:rPr>
          <w:bCs/>
          <w:sz w:val="24"/>
          <w:szCs w:val="24"/>
        </w:rPr>
        <w:t xml:space="preserve">. Отделу по связям с общественностью (пресс-центр) разместить настоящее постановление на официальном сайте </w:t>
      </w:r>
      <w:proofErr w:type="spellStart"/>
      <w:r w:rsidRPr="00780DA3">
        <w:rPr>
          <w:bCs/>
          <w:sz w:val="24"/>
          <w:szCs w:val="24"/>
        </w:rPr>
        <w:t>Сосновоборского</w:t>
      </w:r>
      <w:proofErr w:type="spellEnd"/>
      <w:r w:rsidRPr="00780DA3">
        <w:rPr>
          <w:bCs/>
          <w:sz w:val="24"/>
          <w:szCs w:val="24"/>
        </w:rPr>
        <w:t xml:space="preserve"> городского округа.</w:t>
      </w:r>
    </w:p>
    <w:p w:rsidR="00D87A38" w:rsidRPr="00780DA3" w:rsidRDefault="00D87A38" w:rsidP="00D87A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780DA3">
        <w:rPr>
          <w:sz w:val="24"/>
          <w:szCs w:val="24"/>
        </w:rPr>
        <w:t>. Настоящее постановление вступает в силу со дня официального обнародования.</w:t>
      </w:r>
    </w:p>
    <w:p w:rsidR="00D87A38" w:rsidRDefault="00D87A38" w:rsidP="00D87A38">
      <w:pPr>
        <w:tabs>
          <w:tab w:val="left" w:pos="993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780DA3">
        <w:rPr>
          <w:sz w:val="24"/>
          <w:szCs w:val="24"/>
        </w:rPr>
        <w:t>. Контроль за исполнением настоящего постановления возложить на заместителя главы администрации по социальным вопросам Горшкову Т.В.</w:t>
      </w:r>
    </w:p>
    <w:p w:rsidR="00D87A38" w:rsidRDefault="00D87A38" w:rsidP="00D87A38">
      <w:pPr>
        <w:tabs>
          <w:tab w:val="left" w:pos="993"/>
        </w:tabs>
        <w:ind w:firstLine="708"/>
        <w:jc w:val="both"/>
        <w:rPr>
          <w:sz w:val="24"/>
          <w:szCs w:val="24"/>
        </w:rPr>
      </w:pPr>
    </w:p>
    <w:p w:rsidR="00D87A38" w:rsidRDefault="00D87A38" w:rsidP="00D87A38">
      <w:pPr>
        <w:tabs>
          <w:tab w:val="left" w:pos="993"/>
        </w:tabs>
        <w:ind w:firstLine="708"/>
        <w:jc w:val="both"/>
        <w:rPr>
          <w:sz w:val="24"/>
          <w:szCs w:val="24"/>
        </w:rPr>
      </w:pPr>
    </w:p>
    <w:p w:rsidR="00D87A38" w:rsidRDefault="00D87A38" w:rsidP="00D87A38">
      <w:pPr>
        <w:tabs>
          <w:tab w:val="left" w:pos="993"/>
        </w:tabs>
        <w:ind w:firstLine="708"/>
        <w:jc w:val="both"/>
        <w:rPr>
          <w:sz w:val="24"/>
          <w:szCs w:val="24"/>
        </w:rPr>
      </w:pPr>
    </w:p>
    <w:p w:rsidR="00D87A38" w:rsidRPr="00810AE6" w:rsidRDefault="00D87A38" w:rsidP="00810AE6">
      <w:pPr>
        <w:rPr>
          <w:sz w:val="24"/>
          <w:szCs w:val="24"/>
        </w:rPr>
      </w:pPr>
      <w:r w:rsidRPr="00810AE6">
        <w:rPr>
          <w:sz w:val="24"/>
          <w:szCs w:val="24"/>
        </w:rPr>
        <w:t>Первый заместитель главы администрации</w:t>
      </w:r>
    </w:p>
    <w:p w:rsidR="00D87A38" w:rsidRPr="00810AE6" w:rsidRDefault="00D87A38" w:rsidP="00810AE6">
      <w:pPr>
        <w:rPr>
          <w:sz w:val="12"/>
          <w:szCs w:val="12"/>
        </w:rPr>
      </w:pPr>
      <w:proofErr w:type="spellStart"/>
      <w:r w:rsidRPr="00810AE6">
        <w:rPr>
          <w:sz w:val="24"/>
          <w:szCs w:val="24"/>
        </w:rPr>
        <w:t>Сосновоборского</w:t>
      </w:r>
      <w:proofErr w:type="spellEnd"/>
      <w:r w:rsidRPr="00810AE6">
        <w:rPr>
          <w:sz w:val="24"/>
          <w:szCs w:val="24"/>
        </w:rPr>
        <w:t xml:space="preserve"> городского округа</w:t>
      </w:r>
      <w:r w:rsidRPr="00810AE6">
        <w:rPr>
          <w:sz w:val="24"/>
          <w:szCs w:val="24"/>
        </w:rPr>
        <w:tab/>
      </w:r>
      <w:r w:rsidRPr="00810AE6">
        <w:rPr>
          <w:sz w:val="24"/>
          <w:szCs w:val="24"/>
        </w:rPr>
        <w:tab/>
        <w:t xml:space="preserve">                                                      С.Г. Лютиков</w:t>
      </w:r>
    </w:p>
    <w:p w:rsidR="00D87A38" w:rsidRDefault="00D87A38" w:rsidP="00D87A38">
      <w:pPr>
        <w:rPr>
          <w:sz w:val="24"/>
          <w:szCs w:val="24"/>
        </w:rPr>
      </w:pPr>
    </w:p>
    <w:p w:rsidR="00D87A38" w:rsidRDefault="00D87A38" w:rsidP="00D87A38">
      <w:pPr>
        <w:rPr>
          <w:sz w:val="24"/>
          <w:szCs w:val="24"/>
        </w:rPr>
      </w:pPr>
    </w:p>
    <w:p w:rsidR="00D87A38" w:rsidRDefault="00D87A38" w:rsidP="00D87A38">
      <w:pPr>
        <w:rPr>
          <w:sz w:val="24"/>
          <w:szCs w:val="24"/>
        </w:rPr>
      </w:pPr>
    </w:p>
    <w:p w:rsidR="00D87A38" w:rsidRPr="00327CDE" w:rsidRDefault="00D87A38" w:rsidP="00D87A38">
      <w:pPr>
        <w:rPr>
          <w:sz w:val="24"/>
          <w:szCs w:val="24"/>
        </w:rPr>
      </w:pPr>
    </w:p>
    <w:p w:rsidR="00D87A38" w:rsidRDefault="00D87A38" w:rsidP="00D87A38">
      <w:pPr>
        <w:jc w:val="right"/>
        <w:sectPr w:rsidR="00D87A38" w:rsidSect="00327C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D87A38" w:rsidRPr="00FC675B" w:rsidRDefault="00D87A38" w:rsidP="00D87A38">
      <w:pPr>
        <w:ind w:left="3540" w:firstLine="708"/>
        <w:jc w:val="right"/>
        <w:rPr>
          <w:sz w:val="24"/>
          <w:szCs w:val="24"/>
        </w:rPr>
      </w:pPr>
      <w:r w:rsidRPr="00FC675B">
        <w:rPr>
          <w:sz w:val="24"/>
          <w:szCs w:val="24"/>
        </w:rPr>
        <w:lastRenderedPageBreak/>
        <w:t>УТВЕРЖДЕН</w:t>
      </w:r>
      <w:r>
        <w:rPr>
          <w:sz w:val="24"/>
          <w:szCs w:val="24"/>
        </w:rPr>
        <w:t>Ы</w:t>
      </w:r>
    </w:p>
    <w:p w:rsidR="00D87A38" w:rsidRPr="00AA4F4C" w:rsidRDefault="00D87A38" w:rsidP="00D87A38">
      <w:pPr>
        <w:ind w:left="3540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87A38" w:rsidRPr="00AA4F4C" w:rsidRDefault="00D87A38" w:rsidP="00D87A38">
      <w:pPr>
        <w:ind w:left="3540" w:firstLine="708"/>
        <w:jc w:val="right"/>
        <w:rPr>
          <w:sz w:val="24"/>
          <w:szCs w:val="24"/>
        </w:rPr>
      </w:pPr>
      <w:proofErr w:type="spellStart"/>
      <w:r w:rsidRPr="00AA4F4C">
        <w:rPr>
          <w:sz w:val="24"/>
          <w:szCs w:val="24"/>
        </w:rPr>
        <w:t>Сосновоборского</w:t>
      </w:r>
      <w:proofErr w:type="spellEnd"/>
      <w:r w:rsidRPr="00AA4F4C">
        <w:rPr>
          <w:sz w:val="24"/>
          <w:szCs w:val="24"/>
        </w:rPr>
        <w:t xml:space="preserve"> городского округа</w:t>
      </w:r>
    </w:p>
    <w:p w:rsidR="00D87A38" w:rsidRDefault="00D87A38" w:rsidP="00D87A38">
      <w:pPr>
        <w:ind w:left="3540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F11ED">
        <w:rPr>
          <w:sz w:val="24"/>
          <w:szCs w:val="24"/>
        </w:rPr>
        <w:t>05/08/2026 № 2312</w:t>
      </w:r>
    </w:p>
    <w:p w:rsidR="00D87A38" w:rsidRPr="00AA4F4C" w:rsidRDefault="00D87A38" w:rsidP="00D87A38">
      <w:pPr>
        <w:ind w:left="3540" w:firstLine="708"/>
        <w:jc w:val="right"/>
        <w:rPr>
          <w:sz w:val="24"/>
          <w:szCs w:val="24"/>
        </w:rPr>
      </w:pPr>
    </w:p>
    <w:p w:rsidR="00D87A38" w:rsidRPr="00AA4F4C" w:rsidRDefault="00D87A38" w:rsidP="00D87A38">
      <w:pPr>
        <w:ind w:left="3540" w:firstLine="708"/>
        <w:jc w:val="right"/>
        <w:rPr>
          <w:sz w:val="24"/>
          <w:szCs w:val="24"/>
        </w:rPr>
      </w:pPr>
      <w:r w:rsidRPr="00AA4F4C">
        <w:rPr>
          <w:sz w:val="24"/>
          <w:szCs w:val="24"/>
        </w:rPr>
        <w:t>(Приложение)</w:t>
      </w:r>
    </w:p>
    <w:p w:rsidR="00D87A38" w:rsidRDefault="00D87A38" w:rsidP="00D87A38">
      <w:pPr>
        <w:jc w:val="right"/>
      </w:pPr>
    </w:p>
    <w:p w:rsidR="00D87A38" w:rsidRDefault="00D87A38" w:rsidP="00D87A38">
      <w:pPr>
        <w:jc w:val="right"/>
      </w:pPr>
    </w:p>
    <w:p w:rsidR="00D87A38" w:rsidRDefault="00D87A38" w:rsidP="00D87A38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Изменения, которые вносятся</w:t>
      </w:r>
    </w:p>
    <w:p w:rsidR="00D87A38" w:rsidRDefault="00D87A38" w:rsidP="00D87A38">
      <w:pPr>
        <w:jc w:val="center"/>
        <w:rPr>
          <w:bCs/>
          <w:sz w:val="24"/>
          <w:szCs w:val="24"/>
        </w:rPr>
      </w:pPr>
      <w:r w:rsidRPr="00793E3B">
        <w:rPr>
          <w:bCs/>
          <w:sz w:val="24"/>
          <w:szCs w:val="24"/>
        </w:rPr>
        <w:t xml:space="preserve">в </w:t>
      </w:r>
      <w:r>
        <w:rPr>
          <w:bCs/>
          <w:sz w:val="24"/>
          <w:szCs w:val="24"/>
        </w:rPr>
        <w:t xml:space="preserve">административный регламент </w:t>
      </w:r>
      <w:r w:rsidRPr="00D60198">
        <w:rPr>
          <w:bCs/>
          <w:sz w:val="24"/>
          <w:szCs w:val="24"/>
        </w:rPr>
        <w:t xml:space="preserve">по предоставлению муниципальной услуги </w:t>
      </w:r>
    </w:p>
    <w:p w:rsidR="00D87A38" w:rsidRPr="00793E3B" w:rsidRDefault="00D87A38" w:rsidP="00D87A38">
      <w:pPr>
        <w:jc w:val="center"/>
        <w:rPr>
          <w:bCs/>
          <w:sz w:val="24"/>
          <w:szCs w:val="24"/>
        </w:rPr>
      </w:pPr>
      <w:r w:rsidRPr="00D60198">
        <w:rPr>
          <w:bCs/>
          <w:sz w:val="24"/>
          <w:szCs w:val="24"/>
        </w:rPr>
        <w:t xml:space="preserve">«Организация отдыха детей в каникулярное время на территории </w:t>
      </w:r>
      <w:proofErr w:type="spellStart"/>
      <w:r w:rsidRPr="00D60198">
        <w:rPr>
          <w:bCs/>
          <w:sz w:val="24"/>
          <w:szCs w:val="24"/>
        </w:rPr>
        <w:t>Сосновоборского</w:t>
      </w:r>
      <w:proofErr w:type="spellEnd"/>
      <w:r w:rsidRPr="00D60198">
        <w:rPr>
          <w:bCs/>
          <w:sz w:val="24"/>
          <w:szCs w:val="24"/>
        </w:rPr>
        <w:t xml:space="preserve"> городского округа», утвержденный постановлением администрации </w:t>
      </w:r>
      <w:proofErr w:type="spellStart"/>
      <w:r w:rsidRPr="00D60198">
        <w:rPr>
          <w:bCs/>
          <w:sz w:val="24"/>
          <w:szCs w:val="24"/>
        </w:rPr>
        <w:t>Сосновоборского</w:t>
      </w:r>
      <w:proofErr w:type="spellEnd"/>
      <w:r w:rsidRPr="00D60198">
        <w:rPr>
          <w:bCs/>
          <w:sz w:val="24"/>
          <w:szCs w:val="24"/>
        </w:rPr>
        <w:t xml:space="preserve"> городского округа от 05.05.2026 № 1373 </w:t>
      </w:r>
    </w:p>
    <w:p w:rsidR="00D87A38" w:rsidRPr="00AF2BB6" w:rsidRDefault="00D87A38" w:rsidP="00D87A38">
      <w:pPr>
        <w:jc w:val="right"/>
      </w:pPr>
    </w:p>
    <w:p w:rsidR="00D87A38" w:rsidRDefault="00D87A38" w:rsidP="00D87A38">
      <w:pPr>
        <w:jc w:val="right"/>
      </w:pPr>
    </w:p>
    <w:p w:rsidR="00D87A38" w:rsidRPr="00680871" w:rsidRDefault="00D87A38" w:rsidP="00D87A3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808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Пункт </w:t>
      </w:r>
      <w:r w:rsidRPr="00680871">
        <w:rPr>
          <w:sz w:val="24"/>
          <w:szCs w:val="24"/>
        </w:rPr>
        <w:t>1.2.</w:t>
      </w:r>
      <w:r>
        <w:rPr>
          <w:sz w:val="24"/>
          <w:szCs w:val="24"/>
        </w:rPr>
        <w:t>2</w:t>
      </w:r>
      <w:r w:rsidRPr="006808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изложить в </w:t>
      </w:r>
      <w:r w:rsidRPr="00680871">
        <w:rPr>
          <w:sz w:val="24"/>
          <w:szCs w:val="24"/>
        </w:rPr>
        <w:t>следующе</w:t>
      </w:r>
      <w:r>
        <w:rPr>
          <w:sz w:val="24"/>
          <w:szCs w:val="24"/>
        </w:rPr>
        <w:t>й</w:t>
      </w:r>
      <w:r w:rsidRPr="00680871">
        <w:rPr>
          <w:sz w:val="24"/>
          <w:szCs w:val="24"/>
        </w:rPr>
        <w:t xml:space="preserve"> </w:t>
      </w:r>
      <w:r>
        <w:rPr>
          <w:sz w:val="24"/>
          <w:szCs w:val="24"/>
        </w:rPr>
        <w:t>редакции</w:t>
      </w:r>
      <w:r w:rsidRPr="00680871">
        <w:rPr>
          <w:sz w:val="24"/>
          <w:szCs w:val="24"/>
        </w:rPr>
        <w:t>:</w:t>
      </w:r>
    </w:p>
    <w:p w:rsidR="00D87A38" w:rsidRPr="00416457" w:rsidRDefault="00D87A38" w:rsidP="00D87A38">
      <w:pPr>
        <w:ind w:firstLine="567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«1.2.2. Из числа установленных пунктом 1.2.1 категорий право на предоставление муниципальной услуги имеют:</w:t>
      </w:r>
    </w:p>
    <w:p w:rsidR="00D87A38" w:rsidRPr="00416457" w:rsidRDefault="00D87A38" w:rsidP="00D87A38">
      <w:pPr>
        <w:ind w:firstLine="567"/>
        <w:jc w:val="both"/>
        <w:rPr>
          <w:bCs/>
          <w:sz w:val="24"/>
          <w:szCs w:val="24"/>
        </w:rPr>
      </w:pPr>
      <w:r w:rsidRPr="00416457">
        <w:rPr>
          <w:bCs/>
          <w:sz w:val="24"/>
          <w:szCs w:val="24"/>
        </w:rPr>
        <w:t>Во внеочередном порядке: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прокуроров (п. 5 ст. 44 Федерального закона от 17.01.1992 № 2202-I «О прокуратуре Российской Федерации»);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судей (п. 3 ст. 19 Закона Российской Федерации от 26.06.1992 № 3132-I «О статусе судей в Российской Федерации»);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сотрудников Следственного комитета Российской Федерации (ч. 25 ст. 35 Федерального закона от 28.12.2010 № 403-ФЗ «О Следственном комитете Российской Федерации»);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416457">
        <w:rPr>
          <w:sz w:val="24"/>
          <w:szCs w:val="24"/>
        </w:rPr>
        <w:t xml:space="preserve">дети военнослужащих (граждан), указанных в </w:t>
      </w:r>
      <w:r w:rsidRPr="00AC7B32">
        <w:rPr>
          <w:sz w:val="24"/>
          <w:szCs w:val="24"/>
        </w:rPr>
        <w:t>подпунктах 1.1</w:t>
      </w:r>
      <w:r w:rsidRPr="00416457">
        <w:rPr>
          <w:sz w:val="24"/>
          <w:szCs w:val="24"/>
        </w:rPr>
        <w:t xml:space="preserve"> - </w:t>
      </w:r>
      <w:r w:rsidRPr="00AC7B32">
        <w:rPr>
          <w:sz w:val="24"/>
          <w:szCs w:val="24"/>
        </w:rPr>
        <w:t>1.4</w:t>
      </w:r>
      <w:r w:rsidRPr="00416457">
        <w:rPr>
          <w:sz w:val="24"/>
          <w:szCs w:val="24"/>
        </w:rPr>
        <w:t xml:space="preserve">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погибших (умерших) граждан, призванных на военную службу по частичной мобилизации в Вооруженные Силы Российской Федерации, либо погибших (умерших) граждан,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1.5. пункта 1, подпункт 2.9.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D87A38" w:rsidRPr="00416457" w:rsidRDefault="00D87A38" w:rsidP="00D87A38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416457">
        <w:rPr>
          <w:sz w:val="24"/>
          <w:szCs w:val="24"/>
        </w:rPr>
        <w:t xml:space="preserve">– дети, являющихся полнородными или </w:t>
      </w:r>
      <w:proofErr w:type="spellStart"/>
      <w:r w:rsidRPr="00416457">
        <w:rPr>
          <w:sz w:val="24"/>
          <w:szCs w:val="24"/>
        </w:rPr>
        <w:t>неполнородными</w:t>
      </w:r>
      <w:proofErr w:type="spellEnd"/>
      <w:r w:rsidRPr="00416457">
        <w:rPr>
          <w:sz w:val="24"/>
          <w:szCs w:val="24"/>
        </w:rPr>
        <w:t xml:space="preserve"> братьями и(или) сестрами военнослужащих (граждан),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погибших (умерших) граждан Российской Федерации, призванных на военную службу по частичной мобилизации в Вооруженные Силы Российской Федерации, либо погибших (умерших)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</w:t>
      </w:r>
      <w:r w:rsidRPr="00416457">
        <w:rPr>
          <w:sz w:val="24"/>
          <w:szCs w:val="24"/>
        </w:rPr>
        <w:lastRenderedPageBreak/>
        <w:t>Республики, Луганской Народной Республики, Запорожской области, Херсонской области и Украины (подпункт 1.6. пункта 1,</w:t>
      </w:r>
      <w:r w:rsidRPr="00416457">
        <w:rPr>
          <w:i/>
          <w:sz w:val="24"/>
          <w:szCs w:val="24"/>
        </w:rPr>
        <w:t xml:space="preserve"> </w:t>
      </w:r>
      <w:r w:rsidRPr="00416457">
        <w:rPr>
          <w:sz w:val="24"/>
          <w:szCs w:val="24"/>
        </w:rPr>
        <w:t>подпункт 2.9. пункта 2</w:t>
      </w:r>
      <w:r w:rsidRPr="00416457">
        <w:rPr>
          <w:i/>
          <w:sz w:val="24"/>
          <w:szCs w:val="24"/>
        </w:rPr>
        <w:t xml:space="preserve"> </w:t>
      </w:r>
      <w:r w:rsidRPr="00416457">
        <w:rPr>
          <w:sz w:val="24"/>
          <w:szCs w:val="24"/>
        </w:rPr>
        <w:t>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D87A38" w:rsidRPr="00416457" w:rsidRDefault="00D87A38" w:rsidP="00D87A38">
      <w:pPr>
        <w:ind w:firstLine="567"/>
        <w:jc w:val="both"/>
        <w:rPr>
          <w:bCs/>
          <w:sz w:val="24"/>
          <w:szCs w:val="24"/>
        </w:rPr>
      </w:pPr>
      <w:r w:rsidRPr="00416457">
        <w:rPr>
          <w:bCs/>
          <w:sz w:val="24"/>
          <w:szCs w:val="24"/>
        </w:rPr>
        <w:t xml:space="preserve">В первоочередном порядке: </w:t>
      </w:r>
    </w:p>
    <w:p w:rsidR="00D87A38" w:rsidRPr="00416457" w:rsidRDefault="00D87A38" w:rsidP="00D87A38">
      <w:pPr>
        <w:ind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– дети военнослужащих по месту жительства их семей (п. 6 ст. 19 Федерального закона от 27.05.1998 № 76-ФЗ «О статусе военнослужащих»);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сотрудника полиции (п. 1 ч. 6 ст. 46 Федерального закона от 07.02.2011 № 3-ФЗ «О полиции»);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(п. 2 ч. 6 ст. 46 Федерального закона от 07.02.2011 № 3-ФЗ «О полиции»);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сотрудника полиции, умершего вследствие заболевания, полученного в период прохождения службы в полиции (п. 3 ч. 6 ст. 46 Федерального закона от 07.02.2011 № 3-ФЗ «О полиции»);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(п. 4 ч. 6 ст. 46 Федерального закона от 07.02.2011 № 3-ФЗ «О полиции»);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(п. 5 ч. 6 ст. 46 Федерального закона от 07.02.2011 № 3-ФЗ «О полиции»);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дети, находящиеся (находившиеся) на иждивении сотрудника полиции, гражданина Российской Федерации, указанных в пунктах 1-5 ч. 6 ст. 46 Федерального закона от 07.02.2011 № 3-ФЗ «О полиции» (п. 6 ч. 6 ст. 46 Федерального закона от 07.02.2011 № 3-ФЗ «О полиции»);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сотрудников органов внутренних дел, не являющихся сотрудниками полиции, (ч. 2 ст. 56 Федерального закона от 07.02.2011 № 3-ФЗ «О полиции»);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сотрудника,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– сотрудник), (п. 1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сотрудника, погибшего (умершего) вследствие увечья или иного повреждения здоровья, полученных в связи с выполнением служебных обязанностей (п. 2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 xml:space="preserve">дети сотрудника, умершего вследствие заболевания, полученного в период прохождения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(далее – учреждения и органы), (п. 3 ч. 14 ст. 3 Федерального закона от 30.12.2012 № 283-ФЗ «О социальных гарантиях сотрудникам некоторых федеральных </w:t>
      </w:r>
      <w:r w:rsidRPr="00416457">
        <w:rPr>
          <w:sz w:val="24"/>
          <w:szCs w:val="24"/>
        </w:rPr>
        <w:lastRenderedPageBreak/>
        <w:t>органов исполнительной власти и внесении изменений в отдельные законодательные акты Российской Федерации»);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(п. 4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(п. 5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 xml:space="preserve">дети, находящиеся (находившиеся) на иждивении сотрудника, гражданина Российской Федерации, указанных в </w:t>
      </w:r>
      <w:proofErr w:type="spellStart"/>
      <w:r w:rsidRPr="00416457">
        <w:rPr>
          <w:sz w:val="24"/>
          <w:szCs w:val="24"/>
        </w:rPr>
        <w:t>пп</w:t>
      </w:r>
      <w:proofErr w:type="spellEnd"/>
      <w:r w:rsidRPr="00416457">
        <w:rPr>
          <w:sz w:val="24"/>
          <w:szCs w:val="24"/>
        </w:rPr>
        <w:t>. 1-5 п.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лиц, проходящих службу в войсках национальной гвардии Российской Федерации и имеющих специальные звания полиции, граждан, уволенных со службы в войсках национальной гвардии Российской Федерации (ст. 12 Федерального закона от 05.12.2017 № 391-ФЗ «О внесении изменений в отдельные законодательные акты Российской Федерации»);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(подпункт 1.1 пункта 1, подпункт 2.7 пункта 2, пункт 7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граждан Российской Федерации, призванных на военную службу по частичной мобилизации в Вооруженные Силы Российской Федерации (подпункт 1.2. пункта 1, подпункт 2.7 пункта 2, пункт 7 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>дети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1.3  пункта 1, подпункт 2.7 пункта 2, пункт 7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lastRenderedPageBreak/>
        <w:t>дети, являющихся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граждан Российской Федерации, призванных на военную службу по частичной мобилизации в Вооруженные Силы Российской Федерации,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1.4 пункта 1, подпункт 2.7 пункта 2, пункт 7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i/>
          <w:color w:val="FF0000"/>
          <w:sz w:val="24"/>
          <w:szCs w:val="24"/>
        </w:rPr>
      </w:pPr>
      <w:r w:rsidRPr="00416457">
        <w:rPr>
          <w:sz w:val="24"/>
          <w:szCs w:val="24"/>
        </w:rPr>
        <w:t>дети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1.7 пункта 1, подпункт 2.7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D87A38" w:rsidRPr="00416457" w:rsidRDefault="00D87A38" w:rsidP="00D87A38">
      <w:pPr>
        <w:numPr>
          <w:ilvl w:val="0"/>
          <w:numId w:val="2"/>
        </w:numPr>
        <w:tabs>
          <w:tab w:val="left" w:pos="993"/>
        </w:tabs>
        <w:ind w:left="0" w:firstLine="284"/>
        <w:jc w:val="both"/>
        <w:rPr>
          <w:sz w:val="24"/>
          <w:szCs w:val="24"/>
        </w:rPr>
      </w:pPr>
      <w:r w:rsidRPr="00416457">
        <w:rPr>
          <w:sz w:val="24"/>
          <w:szCs w:val="24"/>
        </w:rPr>
        <w:t xml:space="preserve">дети граждан Российской Федерации из числа предусмотренных </w:t>
      </w:r>
      <w:r w:rsidRPr="00AC7B32">
        <w:rPr>
          <w:sz w:val="24"/>
          <w:szCs w:val="24"/>
        </w:rPr>
        <w:t>пунктом 4 статьи 22.1</w:t>
      </w:r>
      <w:r w:rsidRPr="00416457">
        <w:rPr>
          <w:sz w:val="24"/>
          <w:szCs w:val="24"/>
        </w:rPr>
        <w:t xml:space="preserve"> Федерального закона от 31 мая 1996 года № 61-ФЗ «Об обороне»,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1.8 пункта 1, подпункт 2.7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D87A38" w:rsidRPr="00416457" w:rsidRDefault="00D87A38" w:rsidP="00D87A38">
      <w:pPr>
        <w:ind w:firstLine="567"/>
        <w:jc w:val="both"/>
        <w:rPr>
          <w:rFonts w:eastAsia="Calibri"/>
          <w:sz w:val="24"/>
          <w:szCs w:val="24"/>
        </w:rPr>
      </w:pPr>
      <w:r w:rsidRPr="00416457">
        <w:rPr>
          <w:sz w:val="24"/>
          <w:szCs w:val="24"/>
        </w:rPr>
        <w:t xml:space="preserve">–   дети военнослужащих (граждан), указанных в </w:t>
      </w:r>
      <w:r w:rsidRPr="00AC7B32">
        <w:rPr>
          <w:sz w:val="24"/>
          <w:szCs w:val="24"/>
        </w:rPr>
        <w:t>подпунктах 1.1</w:t>
      </w:r>
      <w:r w:rsidRPr="00416457">
        <w:rPr>
          <w:sz w:val="24"/>
          <w:szCs w:val="24"/>
        </w:rPr>
        <w:t xml:space="preserve"> - </w:t>
      </w:r>
      <w:r w:rsidRPr="00AC7B32">
        <w:rPr>
          <w:sz w:val="24"/>
          <w:szCs w:val="24"/>
        </w:rPr>
        <w:t>1.4</w:t>
      </w:r>
      <w:r w:rsidRPr="00416457">
        <w:rPr>
          <w:sz w:val="24"/>
          <w:szCs w:val="24"/>
        </w:rPr>
        <w:t xml:space="preserve">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выполнявших задачи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призванных на военную службу по частичной мобилизации в Вооруженные Силы Российской Федерации, либо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уволенных с военной службы по состоянию здоровья в связи с получением ранений, контузии, иных увечий или заболеваний, следствием которых стала инвалидность, либо установление следующей группы инвалидности в зависимости от степени расстройства функций организма (подпункт 1.9 пункта 1, подпункт 2.7 пункта 2 постановления </w:t>
      </w:r>
      <w:r w:rsidRPr="00416457">
        <w:rPr>
          <w:sz w:val="24"/>
          <w:szCs w:val="24"/>
        </w:rPr>
        <w:lastRenderedPageBreak/>
        <w:t>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области»).</w:t>
      </w:r>
      <w:r>
        <w:rPr>
          <w:sz w:val="24"/>
          <w:szCs w:val="24"/>
        </w:rPr>
        <w:t>»</w:t>
      </w:r>
    </w:p>
    <w:p w:rsidR="00D87A38" w:rsidRDefault="00D87A38" w:rsidP="00D87A3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87A38" w:rsidRDefault="00D87A38" w:rsidP="00D87A3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68087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Пункт </w:t>
      </w:r>
      <w:r w:rsidRPr="00680871">
        <w:rPr>
          <w:sz w:val="24"/>
          <w:szCs w:val="24"/>
        </w:rPr>
        <w:t>2.</w:t>
      </w:r>
      <w:r>
        <w:rPr>
          <w:sz w:val="24"/>
          <w:szCs w:val="24"/>
        </w:rPr>
        <w:t>10</w:t>
      </w:r>
      <w:r w:rsidRPr="006808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изложить в </w:t>
      </w:r>
      <w:r w:rsidRPr="00680871">
        <w:rPr>
          <w:sz w:val="24"/>
          <w:szCs w:val="24"/>
        </w:rPr>
        <w:t>следующе</w:t>
      </w:r>
      <w:r>
        <w:rPr>
          <w:sz w:val="24"/>
          <w:szCs w:val="24"/>
        </w:rPr>
        <w:t>й</w:t>
      </w:r>
      <w:r w:rsidRPr="00680871">
        <w:rPr>
          <w:sz w:val="24"/>
          <w:szCs w:val="24"/>
        </w:rPr>
        <w:t xml:space="preserve"> </w:t>
      </w:r>
      <w:r>
        <w:rPr>
          <w:sz w:val="24"/>
          <w:szCs w:val="24"/>
        </w:rPr>
        <w:t>редакции</w:t>
      </w:r>
      <w:r w:rsidRPr="00680871">
        <w:rPr>
          <w:sz w:val="24"/>
          <w:szCs w:val="24"/>
        </w:rPr>
        <w:t>:</w:t>
      </w:r>
    </w:p>
    <w:p w:rsidR="00D87A38" w:rsidRPr="00EE3E5C" w:rsidRDefault="00D87A38" w:rsidP="00D87A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E3E5C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D87A38" w:rsidRPr="00EE3E5C" w:rsidRDefault="00D87A38" w:rsidP="00D87A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Получение услуг и согласований, которые являются необходимыми и обязательными для предоставления муниципальной услуги, не предусмотрено.</w:t>
      </w:r>
    </w:p>
    <w:p w:rsidR="00D87A38" w:rsidRPr="00EE3E5C" w:rsidRDefault="00D87A38" w:rsidP="00D87A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используется Единый портал, автоматизированная информационная система межведомственного электронного взаимодействия Ленинградской области АИС «</w:t>
      </w:r>
      <w:proofErr w:type="spellStart"/>
      <w:r w:rsidRPr="00EE3E5C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EE3E5C">
        <w:rPr>
          <w:rFonts w:ascii="Times New Roman" w:hAnsi="Times New Roman" w:cs="Times New Roman"/>
          <w:sz w:val="24"/>
          <w:szCs w:val="24"/>
        </w:rPr>
        <w:t xml:space="preserve"> ЛО», Государственная информационная система «Современное образование Ленинградской области» (далее - ведомственная АИС).</w:t>
      </w:r>
    </w:p>
    <w:p w:rsidR="00D87A38" w:rsidRPr="00AC7B32" w:rsidRDefault="00D87A38" w:rsidP="00D87A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 xml:space="preserve">Период приема заявлений о предоставлении муниципальной услуги: с 1 апреля по 1 августа текущего календарного года. При наличии свободных мест в организации отдыха и оздоровления детей срок приема заявлений на предоставление путевки может быть </w:t>
      </w:r>
      <w:r w:rsidRPr="00AC7B32">
        <w:rPr>
          <w:rFonts w:ascii="Times New Roman" w:hAnsi="Times New Roman" w:cs="Times New Roman"/>
          <w:sz w:val="24"/>
          <w:szCs w:val="24"/>
        </w:rPr>
        <w:t>продлен, но не позднее дня начала смены.</w:t>
      </w:r>
    </w:p>
    <w:p w:rsidR="00D87A38" w:rsidRPr="00AC7B32" w:rsidRDefault="00D87A38" w:rsidP="00D87A38">
      <w:pPr>
        <w:ind w:firstLine="567"/>
        <w:jc w:val="both"/>
        <w:rPr>
          <w:sz w:val="24"/>
          <w:szCs w:val="24"/>
        </w:rPr>
      </w:pPr>
      <w:r w:rsidRPr="00AC7B32">
        <w:rPr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3.6 настоящего регламента, с учетом требования, предусмотренного частью 3 статьи 5 Федерального закона от 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D87A38" w:rsidRPr="00AC7B32" w:rsidRDefault="00D87A38" w:rsidP="00D87A38">
      <w:pPr>
        <w:ind w:firstLine="567"/>
        <w:jc w:val="both"/>
        <w:rPr>
          <w:sz w:val="24"/>
          <w:szCs w:val="24"/>
        </w:rPr>
      </w:pPr>
      <w:r w:rsidRPr="00AC7B32">
        <w:rPr>
          <w:sz w:val="24"/>
          <w:szCs w:val="24"/>
        </w:rPr>
        <w:t>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D87A38" w:rsidRPr="00AC7B32" w:rsidRDefault="00D87A38" w:rsidP="00D87A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7B32">
        <w:rPr>
          <w:rFonts w:ascii="Times New Roman" w:hAnsi="Times New Roman" w:cs="Times New Roman"/>
          <w:sz w:val="24"/>
          <w:szCs w:val="24"/>
        </w:rPr>
        <w:t>Предоставление муниципальной услуги посредством МФЦ осуществляется в подразделениях ГБУ ЛО «МФЦ» при наличии вступившего в силу соглашения о взаимодействии между ГБУ ЛО «МФЦ» и Комитетом образования.</w:t>
      </w:r>
    </w:p>
    <w:p w:rsidR="00D87A38" w:rsidRPr="00AC7B32" w:rsidRDefault="00D87A38" w:rsidP="00D87A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7B32">
        <w:rPr>
          <w:rFonts w:ascii="Times New Roman" w:hAnsi="Times New Roman" w:cs="Times New Roman"/>
          <w:sz w:val="24"/>
          <w:szCs w:val="24"/>
        </w:rPr>
        <w:t>МФЦ принимает в том числе решение об отказе в приеме заявления и документов и(или) информации, необходимых для предоставления муниципальной услуги (</w:t>
      </w:r>
      <w:hyperlink w:anchor="P811" w:tooltip="#P811" w:history="1">
        <w:r w:rsidRPr="00AC7B32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AC7B32">
        <w:rPr>
          <w:rFonts w:ascii="Times New Roman" w:hAnsi="Times New Roman" w:cs="Times New Roman"/>
          <w:sz w:val="24"/>
          <w:szCs w:val="24"/>
        </w:rPr>
        <w:t xml:space="preserve"> заявителя по форме № 4 приложения к настоящему АР).</w:t>
      </w:r>
    </w:p>
    <w:p w:rsidR="00D87A38" w:rsidRPr="00AC7B32" w:rsidRDefault="00D87A38" w:rsidP="00D87A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7B32">
        <w:rPr>
          <w:rFonts w:ascii="Times New Roman" w:hAnsi="Times New Roman" w:cs="Times New Roman"/>
          <w:sz w:val="24"/>
          <w:szCs w:val="24"/>
        </w:rPr>
        <w:t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образовательной организацией, Комитетом образования, предоставляющей муниципальную услугу.</w:t>
      </w:r>
    </w:p>
    <w:p w:rsidR="00D87A38" w:rsidRPr="00AC7B32" w:rsidRDefault="00D87A38" w:rsidP="00D87A38">
      <w:pPr>
        <w:ind w:firstLine="567"/>
        <w:jc w:val="both"/>
        <w:rPr>
          <w:sz w:val="24"/>
          <w:szCs w:val="24"/>
        </w:rPr>
      </w:pPr>
      <w:r w:rsidRPr="00AC7B32">
        <w:rPr>
          <w:sz w:val="24"/>
          <w:szCs w:val="24"/>
        </w:rPr>
        <w:t>В период с 01 апреля по 01 августа календарного года несовершеннолетнему может быть предоставлено не более одной бесплатной путёвки независимо от формы организации летнего оздоровительного лагеря.</w:t>
      </w:r>
    </w:p>
    <w:p w:rsidR="00D87A38" w:rsidRPr="00EE3E5C" w:rsidRDefault="00D87A38" w:rsidP="00D87A38">
      <w:pPr>
        <w:ind w:firstLine="567"/>
        <w:jc w:val="both"/>
        <w:rPr>
          <w:sz w:val="24"/>
          <w:szCs w:val="24"/>
        </w:rPr>
      </w:pPr>
      <w:r w:rsidRPr="00EE3E5C">
        <w:rPr>
          <w:sz w:val="24"/>
          <w:szCs w:val="24"/>
        </w:rPr>
        <w:t>Преимущественное право на получение бесплатной путевки имеют дети, чьи родители (законные представители) первично подали заявку на получение бесплатной путевки.</w:t>
      </w:r>
    </w:p>
    <w:p w:rsidR="00D87A38" w:rsidRPr="00EE3E5C" w:rsidRDefault="00D87A38" w:rsidP="00D87A38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EE3E5C">
        <w:rPr>
          <w:sz w:val="24"/>
          <w:szCs w:val="24"/>
        </w:rPr>
        <w:t xml:space="preserve">В соответствии с пунктом 3.11.2. Санитарных правил СП 2.4.3648-20 «Санитарно-эпидемиологические требования к организациям воспитания и обучения, отдыха и </w:t>
      </w:r>
      <w:r w:rsidRPr="00EE3E5C">
        <w:rPr>
          <w:sz w:val="24"/>
          <w:szCs w:val="24"/>
        </w:rPr>
        <w:lastRenderedPageBreak/>
        <w:t>оздоровления детей и молодежи», утвержденных Постановлением Главного государственного санитарного врача Российской Федерации от 28 сентября 2020 года № 28 родитель (законный представитель) не позднее, чем за 3 дня до начала смены обязан предоставить в Комитет образования или организацию отдыха и оздоровления детей медицинские документы (медицинская справка о состоянии здоровья ребенка, отъезжающего в организацию отдыха детей и их оздоровления по форме № 079/у,</w:t>
      </w:r>
      <w:r>
        <w:rPr>
          <w:sz w:val="24"/>
          <w:szCs w:val="24"/>
        </w:rPr>
        <w:t xml:space="preserve"> </w:t>
      </w:r>
      <w:r w:rsidRPr="00EE3E5C">
        <w:rPr>
          <w:sz w:val="24"/>
          <w:szCs w:val="24"/>
        </w:rPr>
        <w:t>утвержденная приказом</w:t>
      </w:r>
      <w:r>
        <w:rPr>
          <w:sz w:val="24"/>
          <w:szCs w:val="24"/>
        </w:rPr>
        <w:t xml:space="preserve"> </w:t>
      </w:r>
      <w:r w:rsidRPr="00C826D2">
        <w:rPr>
          <w:sz w:val="24"/>
          <w:szCs w:val="24"/>
        </w:rPr>
        <w:t>Минздрава России от 13.05.2025 N 274н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</w:t>
      </w:r>
      <w:r>
        <w:rPr>
          <w:sz w:val="24"/>
          <w:szCs w:val="24"/>
        </w:rPr>
        <w:t>словиях, и порядков их ведения".</w:t>
      </w:r>
    </w:p>
    <w:p w:rsidR="00D87A38" w:rsidRPr="00EE3E5C" w:rsidRDefault="00D87A38" w:rsidP="00D87A38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EE3E5C">
        <w:rPr>
          <w:sz w:val="24"/>
          <w:szCs w:val="24"/>
        </w:rPr>
        <w:t>Не предоставление медицинских документов, необходимых для посещения летнего лагеря, за 3 дня до начала смены является основанием для отказа в реализации права для зачисления в лагерь.</w:t>
      </w:r>
      <w:r>
        <w:rPr>
          <w:sz w:val="24"/>
          <w:szCs w:val="24"/>
        </w:rPr>
        <w:t>»</w:t>
      </w:r>
    </w:p>
    <w:p w:rsidR="00D87A38" w:rsidRDefault="00D87A38" w:rsidP="00D87A3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87A38" w:rsidRDefault="00D87A38" w:rsidP="00D87A3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680871">
        <w:rPr>
          <w:sz w:val="24"/>
          <w:szCs w:val="24"/>
        </w:rPr>
        <w:t xml:space="preserve">. </w:t>
      </w:r>
      <w:r>
        <w:rPr>
          <w:sz w:val="24"/>
          <w:szCs w:val="24"/>
        </w:rPr>
        <w:t>Подпункт 1) пункта 3.4.</w:t>
      </w:r>
      <w:r w:rsidRPr="00680871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изложить в </w:t>
      </w:r>
      <w:r w:rsidRPr="00680871">
        <w:rPr>
          <w:sz w:val="24"/>
          <w:szCs w:val="24"/>
        </w:rPr>
        <w:t>следующе</w:t>
      </w:r>
      <w:r>
        <w:rPr>
          <w:sz w:val="24"/>
          <w:szCs w:val="24"/>
        </w:rPr>
        <w:t>й</w:t>
      </w:r>
      <w:r w:rsidRPr="00680871">
        <w:rPr>
          <w:sz w:val="24"/>
          <w:szCs w:val="24"/>
        </w:rPr>
        <w:t xml:space="preserve"> </w:t>
      </w:r>
      <w:r>
        <w:rPr>
          <w:sz w:val="24"/>
          <w:szCs w:val="24"/>
        </w:rPr>
        <w:t>редакции</w:t>
      </w:r>
      <w:r w:rsidRPr="00680871">
        <w:rPr>
          <w:sz w:val="24"/>
          <w:szCs w:val="24"/>
        </w:rPr>
        <w:t>:</w:t>
      </w:r>
    </w:p>
    <w:p w:rsidR="00D87A38" w:rsidRPr="005C13A8" w:rsidRDefault="00D87A38" w:rsidP="00D87A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«</w:t>
      </w:r>
      <w:r w:rsidRPr="005C13A8">
        <w:rPr>
          <w:rFonts w:ascii="Times New Roman" w:hAnsi="Times New Roman" w:cs="Times New Roman"/>
          <w:sz w:val="24"/>
          <w:szCs w:val="24"/>
        </w:rPr>
        <w:t>1) в органе Федеральной налоговой службы:</w:t>
      </w:r>
    </w:p>
    <w:p w:rsidR="00D87A38" w:rsidRPr="00EE3E5C" w:rsidRDefault="00D87A38" w:rsidP="00D87A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1.1) сведения об актах гражданского состояния из Единого государственного реестра записей актов гражданского состояния (ЕГР ЗАГС) - сведения из ЕГР ЗАГС о государственной регистрации рождения;</w:t>
      </w:r>
    </w:p>
    <w:p w:rsidR="00D87A38" w:rsidRPr="00EE3E5C" w:rsidRDefault="00D87A38" w:rsidP="00D87A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1.2) сведения о государственной регистрации рождения;</w:t>
      </w:r>
    </w:p>
    <w:p w:rsidR="00D87A38" w:rsidRPr="00EE3E5C" w:rsidRDefault="00D87A38" w:rsidP="00D87A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сведения о государственной регистрации заключения брака;</w:t>
      </w:r>
    </w:p>
    <w:p w:rsidR="00D87A38" w:rsidRPr="00EE3E5C" w:rsidRDefault="00D87A38" w:rsidP="00D87A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сведения о государственной регистрации смерти;</w:t>
      </w:r>
    </w:p>
    <w:p w:rsidR="00D87A38" w:rsidRPr="00EE3E5C" w:rsidRDefault="00D87A38" w:rsidP="00D87A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сведения о государственной регистрации перемены имени;</w:t>
      </w:r>
    </w:p>
    <w:p w:rsidR="00D87A38" w:rsidRPr="00EE3E5C" w:rsidRDefault="00D87A38" w:rsidP="00D87A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сведения о государственной регистрации расторжения брака;</w:t>
      </w:r>
    </w:p>
    <w:p w:rsidR="00D87A38" w:rsidRPr="00EE3E5C" w:rsidRDefault="00D87A38" w:rsidP="00D87A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 xml:space="preserve">сведений о лишении родительских прав, восстановлении в родительских </w:t>
      </w:r>
    </w:p>
    <w:p w:rsidR="00D87A38" w:rsidRPr="00EE3E5C" w:rsidRDefault="00D87A38" w:rsidP="00D87A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 xml:space="preserve">правах, об ограничении родительских прав, отмене ограничения  </w:t>
      </w:r>
    </w:p>
    <w:p w:rsidR="00D87A38" w:rsidRPr="00EE3E5C" w:rsidRDefault="00D87A38" w:rsidP="00D87A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родительских прав;</w:t>
      </w:r>
    </w:p>
    <w:p w:rsidR="00D87A38" w:rsidRPr="00EE3E5C" w:rsidRDefault="00D87A38" w:rsidP="00D87A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E5C">
        <w:rPr>
          <w:rFonts w:ascii="Times New Roman" w:hAnsi="Times New Roman" w:cs="Times New Roman"/>
          <w:sz w:val="24"/>
          <w:szCs w:val="24"/>
        </w:rPr>
        <w:t>1.3) документ, удостоверяющий личность физического лица, включая вид, номер и иные сведения о таком документе из единого федерального информационного регистра, содержащего сведения о населении Российской Федерации (при технической реализации), а при отсутствии сведений - из Единой централизованной цифровой платформы в социальной сфере.»</w:t>
      </w:r>
    </w:p>
    <w:p w:rsidR="00D87A38" w:rsidRDefault="00D87A38" w:rsidP="00D87A38">
      <w:pPr>
        <w:ind w:firstLine="708"/>
        <w:jc w:val="both"/>
        <w:rPr>
          <w:sz w:val="24"/>
          <w:szCs w:val="24"/>
        </w:rPr>
      </w:pPr>
    </w:p>
    <w:p w:rsidR="00D87A38" w:rsidRDefault="00D87A38" w:rsidP="00D87A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68087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C7B32">
        <w:rPr>
          <w:rFonts w:eastAsia="MS Mincho"/>
          <w:sz w:val="24"/>
          <w:szCs w:val="24"/>
          <w:lang w:eastAsia="ja-JP"/>
        </w:rPr>
        <w:t xml:space="preserve">Форму 1 раздела «V. Формы заявления и документов, необходимых для предоставления муниципальной услуги» изложить </w:t>
      </w:r>
      <w:r>
        <w:rPr>
          <w:sz w:val="24"/>
          <w:szCs w:val="24"/>
        </w:rPr>
        <w:t xml:space="preserve">в </w:t>
      </w:r>
      <w:r w:rsidRPr="00680871">
        <w:rPr>
          <w:sz w:val="24"/>
          <w:szCs w:val="24"/>
        </w:rPr>
        <w:t>следующе</w:t>
      </w:r>
      <w:r>
        <w:rPr>
          <w:sz w:val="24"/>
          <w:szCs w:val="24"/>
        </w:rPr>
        <w:t>й</w:t>
      </w:r>
      <w:r w:rsidRPr="00680871">
        <w:rPr>
          <w:sz w:val="24"/>
          <w:szCs w:val="24"/>
        </w:rPr>
        <w:t xml:space="preserve"> </w:t>
      </w:r>
      <w:r>
        <w:rPr>
          <w:sz w:val="24"/>
          <w:szCs w:val="24"/>
        </w:rPr>
        <w:t>редакции:</w:t>
      </w:r>
    </w:p>
    <w:p w:rsidR="00D87A38" w:rsidRPr="00634734" w:rsidRDefault="00D87A38" w:rsidP="00D87A38">
      <w:pPr>
        <w:jc w:val="right"/>
        <w:rPr>
          <w:b/>
        </w:rPr>
      </w:pPr>
      <w:r>
        <w:rPr>
          <w:sz w:val="24"/>
          <w:szCs w:val="24"/>
        </w:rPr>
        <w:t>«</w:t>
      </w:r>
      <w:r w:rsidRPr="00634734">
        <w:rPr>
          <w:b/>
        </w:rPr>
        <w:t>Форма № 1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992092">
        <w:rPr>
          <w:rFonts w:ascii="Courier New" w:hAnsi="Courier New" w:cs="Courier New"/>
        </w:rPr>
        <w:t xml:space="preserve">                                           В Комитет образования администрации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992092">
        <w:rPr>
          <w:rFonts w:ascii="Courier New" w:hAnsi="Courier New" w:cs="Courier New"/>
        </w:rPr>
        <w:t xml:space="preserve">                                           </w:t>
      </w:r>
      <w:proofErr w:type="spellStart"/>
      <w:r w:rsidRPr="00992092">
        <w:rPr>
          <w:rFonts w:ascii="Courier New" w:hAnsi="Courier New" w:cs="Courier New"/>
        </w:rPr>
        <w:t>Сосновоборского</w:t>
      </w:r>
      <w:proofErr w:type="spellEnd"/>
      <w:r w:rsidRPr="00992092">
        <w:rPr>
          <w:rFonts w:ascii="Courier New" w:hAnsi="Courier New" w:cs="Courier New"/>
        </w:rPr>
        <w:t xml:space="preserve"> городского округа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992092">
        <w:rPr>
          <w:rFonts w:ascii="Courier New" w:hAnsi="Courier New" w:cs="Courier New"/>
        </w:rPr>
        <w:t xml:space="preserve">                                              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D87A38" w:rsidRPr="00992092" w:rsidRDefault="00D87A38" w:rsidP="00D87A38">
      <w:pPr>
        <w:widowControl w:val="0"/>
        <w:autoSpaceDE w:val="0"/>
        <w:autoSpaceDN w:val="0"/>
        <w:jc w:val="both"/>
        <w:rPr>
          <w:b/>
        </w:rPr>
      </w:pPr>
      <w:r w:rsidRPr="00992092">
        <w:rPr>
          <w:rFonts w:ascii="Courier New" w:hAnsi="Courier New" w:cs="Courier New"/>
        </w:rPr>
        <w:t xml:space="preserve">                               </w:t>
      </w:r>
      <w:r w:rsidRPr="00992092">
        <w:rPr>
          <w:rFonts w:ascii="Courier New" w:hAnsi="Courier New" w:cs="Courier New"/>
          <w:b/>
        </w:rPr>
        <w:t xml:space="preserve">  </w:t>
      </w:r>
      <w:r w:rsidRPr="00992092">
        <w:rPr>
          <w:b/>
        </w:rPr>
        <w:t>ЗАЯВЛЕНИЕ</w:t>
      </w:r>
    </w:p>
    <w:p w:rsidR="00D87A38" w:rsidRPr="00992092" w:rsidRDefault="00D87A38" w:rsidP="00D87A38">
      <w:pPr>
        <w:widowControl w:val="0"/>
        <w:autoSpaceDE w:val="0"/>
        <w:autoSpaceDN w:val="0"/>
        <w:jc w:val="center"/>
        <w:rPr>
          <w:b/>
        </w:rPr>
      </w:pPr>
      <w:r w:rsidRPr="00992092">
        <w:rPr>
          <w:b/>
        </w:rPr>
        <w:t>о предоставлении бесплатной путевки в организации отдыха детей и их оздоровления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D87A38" w:rsidRPr="00992092" w:rsidRDefault="00D87A38" w:rsidP="00D87A38">
      <w:pPr>
        <w:widowControl w:val="0"/>
        <w:autoSpaceDE w:val="0"/>
        <w:autoSpaceDN w:val="0"/>
        <w:jc w:val="both"/>
      </w:pPr>
      <w:r w:rsidRPr="00992092">
        <w:rPr>
          <w:rFonts w:ascii="Courier New" w:hAnsi="Courier New" w:cs="Courier New"/>
        </w:rPr>
        <w:t xml:space="preserve">    </w:t>
      </w:r>
      <w:r w:rsidRPr="00992092">
        <w:t>Прошу предоставить путевку на отдых и оздоровление моему ребенку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</w:pPr>
      <w:r w:rsidRPr="00992092">
        <w:t>_____________________________________________________________________________________________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</w:pPr>
      <w:r w:rsidRPr="00992092">
        <w:t>_____________________________________________________________________________________________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</w:pPr>
      <w:r w:rsidRPr="00992092">
        <w:t>_____________________________________________________________________________________________</w:t>
      </w:r>
    </w:p>
    <w:p w:rsidR="00D87A38" w:rsidRPr="00D40833" w:rsidRDefault="00D87A38" w:rsidP="00D87A38">
      <w:pPr>
        <w:autoSpaceDE w:val="0"/>
        <w:autoSpaceDN w:val="0"/>
        <w:adjustRightInd w:val="0"/>
        <w:jc w:val="both"/>
      </w:pPr>
      <w:r w:rsidRPr="00D40833">
        <w:t xml:space="preserve">      (</w:t>
      </w:r>
      <w:r w:rsidRPr="00992092">
        <w:t>фамилия, имя, отчество ребенка; полная дата рождения, школа №, Страховой номер индивидуального лицевого счета; Реквизиты записи акта о рождении или свидетельства о рождении; Адрес регистрации по месту жительства или месту пребывания</w:t>
      </w:r>
      <w:r w:rsidRPr="00D40833">
        <w:t>)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</w:pPr>
      <w:r w:rsidRPr="00992092">
        <w:t>в:</w:t>
      </w:r>
    </w:p>
    <w:p w:rsidR="00D87A38" w:rsidRPr="00992092" w:rsidRDefault="00F012A2" w:rsidP="00D87A38">
      <w:pPr>
        <w:widowControl w:val="0"/>
        <w:autoSpaceDE w:val="0"/>
        <w:autoSpaceDN w:val="0"/>
        <w:jc w:val="both"/>
      </w:pPr>
      <w:r>
        <w:rPr>
          <w:noProof/>
        </w:rPr>
        <w:pict>
          <v:rect id="Прямоугольник 4" o:spid="_x0000_s1028" style="position:absolute;left:0;text-align:left;margin-left:20.45pt;margin-top:9.2pt;width:18.5pt;height:23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" filled="f" strokecolor="windowText" strokeweight=".25pt"/>
        </w:pict>
      </w:r>
      <w:r w:rsidR="00D87A38" w:rsidRPr="00992092">
        <w:t xml:space="preserve">    </w:t>
      </w:r>
    </w:p>
    <w:p w:rsidR="00D87A38" w:rsidRPr="00992092" w:rsidRDefault="00D87A38" w:rsidP="00D87A38">
      <w:pPr>
        <w:widowControl w:val="0"/>
        <w:autoSpaceDE w:val="0"/>
        <w:autoSpaceDN w:val="0"/>
        <w:ind w:firstLine="567"/>
        <w:jc w:val="both"/>
      </w:pPr>
      <w:r w:rsidRPr="00992092">
        <w:t xml:space="preserve">        Лагерь с круглосуточным пребыванием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</w:pPr>
      <w:r w:rsidRPr="00992092">
        <w:t xml:space="preserve">    </w:t>
      </w:r>
    </w:p>
    <w:p w:rsidR="00D87A38" w:rsidRPr="00992092" w:rsidRDefault="00F012A2" w:rsidP="00D87A38">
      <w:pPr>
        <w:widowControl w:val="0"/>
        <w:autoSpaceDE w:val="0"/>
        <w:autoSpaceDN w:val="0"/>
        <w:jc w:val="both"/>
      </w:pPr>
      <w:r>
        <w:rPr>
          <w:noProof/>
        </w:rPr>
        <w:pict>
          <v:rect id="Прямоугольник 5" o:spid="_x0000_s1029" style="position:absolute;left:0;text-align:left;margin-left:20.45pt;margin-top:2.25pt;width:18.5pt;height:23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" filled="f" strokecolor="windowText" strokeweight=".25pt"/>
        </w:pict>
      </w:r>
      <w:r w:rsidR="00D87A38" w:rsidRPr="00992092">
        <w:t xml:space="preserve">       </w:t>
      </w:r>
    </w:p>
    <w:p w:rsidR="00D87A38" w:rsidRPr="00992092" w:rsidRDefault="00D87A38" w:rsidP="00D87A38">
      <w:pPr>
        <w:widowControl w:val="0"/>
        <w:autoSpaceDE w:val="0"/>
        <w:autoSpaceDN w:val="0"/>
        <w:ind w:firstLine="567"/>
        <w:jc w:val="both"/>
      </w:pPr>
      <w:r w:rsidRPr="00992092">
        <w:t xml:space="preserve">        Лагерь с дневным пребыванием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</w:pPr>
      <w:r w:rsidRPr="00992092">
        <w:lastRenderedPageBreak/>
        <w:t xml:space="preserve">    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</w:pPr>
      <w:r w:rsidRPr="00992092">
        <w:t xml:space="preserve">  на период _________________________________________________________________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</w:pPr>
      <w:r w:rsidRPr="00992092">
        <w:t xml:space="preserve">                                                                     (указать период смены отдыха)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</w:pPr>
      <w:r w:rsidRPr="00992092">
        <w:t xml:space="preserve">    Категория ребенка: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1997"/>
        <w:gridCol w:w="1587"/>
        <w:gridCol w:w="983"/>
        <w:gridCol w:w="1473"/>
        <w:gridCol w:w="3638"/>
        <w:gridCol w:w="167"/>
      </w:tblGrid>
      <w:tr w:rsidR="00D87A38" w:rsidRPr="00D40833" w:rsidTr="00D87A38">
        <w:tc>
          <w:tcPr>
            <w:tcW w:w="1727" w:type="dxa"/>
            <w:gridSpan w:val="2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84" w:type="dxa"/>
            <w:gridSpan w:val="5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992092">
              <w:t>ребенок-сирота, оставшийся без попечения родителей</w:t>
            </w:r>
          </w:p>
        </w:tc>
      </w:tr>
      <w:tr w:rsidR="00D87A38" w:rsidRPr="00D40833" w:rsidTr="00D87A38">
        <w:tc>
          <w:tcPr>
            <w:tcW w:w="1727" w:type="dxa"/>
            <w:gridSpan w:val="2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84" w:type="dxa"/>
            <w:gridSpan w:val="5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992092">
              <w:t>ребенок с ограниченными возможностями здоровья</w:t>
            </w:r>
          </w:p>
        </w:tc>
      </w:tr>
      <w:tr w:rsidR="00D87A38" w:rsidRPr="00D40833" w:rsidTr="00D87A38">
        <w:tc>
          <w:tcPr>
            <w:tcW w:w="1727" w:type="dxa"/>
            <w:gridSpan w:val="2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84" w:type="dxa"/>
            <w:gridSpan w:val="5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992092">
              <w:t>ребенок, проживающий в малоимущей семье</w:t>
            </w:r>
          </w:p>
        </w:tc>
      </w:tr>
      <w:tr w:rsidR="00D87A38" w:rsidRPr="00D40833" w:rsidTr="00D87A38">
        <w:tc>
          <w:tcPr>
            <w:tcW w:w="1727" w:type="dxa"/>
            <w:gridSpan w:val="2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84" w:type="dxa"/>
            <w:gridSpan w:val="5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992092">
              <w:t>ребенок - жертва насилия</w:t>
            </w:r>
          </w:p>
        </w:tc>
      </w:tr>
      <w:tr w:rsidR="00D87A38" w:rsidRPr="00D40833" w:rsidTr="00D87A38">
        <w:tc>
          <w:tcPr>
            <w:tcW w:w="1727" w:type="dxa"/>
            <w:gridSpan w:val="2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84" w:type="dxa"/>
            <w:gridSpan w:val="5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992092">
              <w:t>ребенок, с отклонениями в поведении</w:t>
            </w:r>
          </w:p>
        </w:tc>
      </w:tr>
      <w:tr w:rsidR="00D87A38" w:rsidRPr="00D40833" w:rsidTr="00D87A38">
        <w:tc>
          <w:tcPr>
            <w:tcW w:w="1727" w:type="dxa"/>
            <w:gridSpan w:val="2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84" w:type="dxa"/>
            <w:gridSpan w:val="5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992092">
              <w:t>ребенок-инвалид</w:t>
            </w:r>
          </w:p>
        </w:tc>
      </w:tr>
      <w:tr w:rsidR="00D87A38" w:rsidRPr="00D40833" w:rsidTr="00D87A38">
        <w:tc>
          <w:tcPr>
            <w:tcW w:w="1727" w:type="dxa"/>
            <w:gridSpan w:val="2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84" w:type="dxa"/>
            <w:gridSpan w:val="5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992092">
              <w:t xml:space="preserve">ребенок, находящийся в образовательных организациях для обучающихся с </w:t>
            </w:r>
            <w:proofErr w:type="spellStart"/>
            <w:r w:rsidRPr="00992092">
              <w:t>девиантным</w:t>
            </w:r>
            <w:proofErr w:type="spellEnd"/>
            <w:r w:rsidRPr="00992092">
              <w:t xml:space="preserve"> (общественно опасным) поведением, нуждающейся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 </w:t>
            </w:r>
          </w:p>
        </w:tc>
      </w:tr>
      <w:tr w:rsidR="00D87A38" w:rsidRPr="00D40833" w:rsidTr="00D87A38">
        <w:tc>
          <w:tcPr>
            <w:tcW w:w="1727" w:type="dxa"/>
            <w:gridSpan w:val="2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84" w:type="dxa"/>
            <w:gridSpan w:val="5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992092">
              <w:t>ребенок, оказавшийся в экстремальных условиях</w:t>
            </w:r>
          </w:p>
        </w:tc>
      </w:tr>
      <w:tr w:rsidR="00D87A38" w:rsidRPr="00D40833" w:rsidTr="00D87A38">
        <w:tc>
          <w:tcPr>
            <w:tcW w:w="1727" w:type="dxa"/>
            <w:gridSpan w:val="2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84" w:type="dxa"/>
            <w:gridSpan w:val="5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992092">
      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 самостоятельно или с помощью семьи</w:t>
            </w:r>
          </w:p>
        </w:tc>
      </w:tr>
      <w:tr w:rsidR="00D87A38" w:rsidRPr="00D40833" w:rsidTr="00D87A38">
        <w:tc>
          <w:tcPr>
            <w:tcW w:w="1727" w:type="dxa"/>
            <w:gridSpan w:val="2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84" w:type="dxa"/>
            <w:gridSpan w:val="5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992092">
              <w:t>ребенок - жертва вооруженных и межнациональных конфликтов экологических и техногенных катастроф, стихийных бедствий</w:t>
            </w:r>
          </w:p>
        </w:tc>
      </w:tr>
      <w:tr w:rsidR="00D87A38" w:rsidRPr="00D40833" w:rsidTr="00D87A38">
        <w:tc>
          <w:tcPr>
            <w:tcW w:w="1727" w:type="dxa"/>
            <w:gridSpan w:val="2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84" w:type="dxa"/>
            <w:gridSpan w:val="5"/>
          </w:tcPr>
          <w:p w:rsidR="00D87A38" w:rsidRPr="00992092" w:rsidRDefault="00D87A38" w:rsidP="00D87A38">
            <w:pPr>
              <w:widowControl w:val="0"/>
              <w:jc w:val="both"/>
            </w:pPr>
            <w:r w:rsidRPr="007F15E1">
              <w:t>детей из семей беженцев и вынужденных переселенцев</w:t>
            </w:r>
          </w:p>
        </w:tc>
      </w:tr>
      <w:tr w:rsidR="00D87A38" w:rsidRPr="00D40833" w:rsidTr="00D87A38">
        <w:tc>
          <w:tcPr>
            <w:tcW w:w="1727" w:type="dxa"/>
            <w:gridSpan w:val="2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84" w:type="dxa"/>
            <w:gridSpan w:val="5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D40833">
              <w:t>ребенок участника специальной военной операции</w:t>
            </w: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9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center"/>
            </w:pPr>
            <w:r w:rsidRPr="00992092">
              <w:t>Сведения о родителе (законном представителе) ребенка  (далее - Заявитель):</w:t>
            </w: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Фамилия, имя, отчество</w:t>
            </w:r>
          </w:p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(при наличии):</w:t>
            </w:r>
          </w:p>
        </w:tc>
        <w:tc>
          <w:tcPr>
            <w:tcW w:w="5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Дата рождения: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center"/>
            </w:pPr>
            <w:r w:rsidRPr="00992092">
              <w:t>(день, месяц, год)</w:t>
            </w: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Индивидуальный номер налогоплательщика:</w:t>
            </w:r>
          </w:p>
        </w:tc>
        <w:tc>
          <w:tcPr>
            <w:tcW w:w="5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Страховой номер индивидуального лицевого счета: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Гражданство: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9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Данные документа, удостоверяющего личность:</w:t>
            </w: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Наименование документа, серия, номер:</w:t>
            </w:r>
          </w:p>
        </w:tc>
        <w:tc>
          <w:tcPr>
            <w:tcW w:w="5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Дата выдачи: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Кем выдан, код подразделения: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Номер телефона</w:t>
            </w:r>
          </w:p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(при наличии):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Адрес электронной почты</w:t>
            </w:r>
          </w:p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(при наличии):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Статус Заявителя: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center"/>
            </w:pPr>
            <w:r w:rsidRPr="00992092">
              <w:t>(родитель (усыновитель), опекун)</w:t>
            </w: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9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21" w:type="dxa"/>
              <w:tblBorders>
                <w:bottom w:val="single" w:sz="4" w:space="0" w:color="auto"/>
                <w:insideH w:val="nil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91"/>
              <w:gridCol w:w="2179"/>
              <w:gridCol w:w="2290"/>
              <w:gridCol w:w="2361"/>
            </w:tblGrid>
            <w:tr w:rsidR="00D87A38" w:rsidRPr="00D40833" w:rsidTr="006101BF">
              <w:tc>
                <w:tcPr>
                  <w:tcW w:w="9721" w:type="dxa"/>
                  <w:gridSpan w:val="4"/>
                  <w:tcBorders>
                    <w:top w:val="nil"/>
                    <w:left w:val="nil"/>
                    <w:right w:val="nil"/>
                  </w:tcBorders>
                </w:tcPr>
                <w:p w:rsidR="00D87A38" w:rsidRPr="00992092" w:rsidRDefault="00D87A38" w:rsidP="006101BF">
                  <w:pPr>
                    <w:widowControl w:val="0"/>
                    <w:autoSpaceDE w:val="0"/>
                    <w:autoSpaceDN w:val="0"/>
                  </w:pPr>
                </w:p>
              </w:tc>
            </w:tr>
            <w:tr w:rsidR="00D87A38" w:rsidRPr="00D40833" w:rsidTr="006101BF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972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87A38" w:rsidRPr="00992092" w:rsidRDefault="00D87A38" w:rsidP="006101BF">
                  <w:pPr>
                    <w:widowControl w:val="0"/>
                    <w:autoSpaceDE w:val="0"/>
                    <w:autoSpaceDN w:val="0"/>
                  </w:pPr>
                  <w:r w:rsidRPr="00992092">
                    <w:rPr>
                      <w:b/>
                    </w:rPr>
                    <w:t>Реквизиты документа, подтверждающего установление опеки (попечительства) над ребенком</w:t>
                  </w:r>
                </w:p>
              </w:tc>
            </w:tr>
            <w:tr w:rsidR="00D87A38" w:rsidRPr="00D40833" w:rsidTr="006101BF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891" w:type="dxa"/>
                </w:tcPr>
                <w:p w:rsidR="00D87A38" w:rsidRPr="00992092" w:rsidRDefault="00D87A38" w:rsidP="006101BF">
                  <w:pPr>
                    <w:widowControl w:val="0"/>
                    <w:autoSpaceDE w:val="0"/>
                    <w:autoSpaceDN w:val="0"/>
                  </w:pPr>
                  <w:r w:rsidRPr="00992092">
                    <w:t>Номер</w:t>
                  </w:r>
                </w:p>
              </w:tc>
              <w:tc>
                <w:tcPr>
                  <w:tcW w:w="2179" w:type="dxa"/>
                </w:tcPr>
                <w:p w:rsidR="00D87A38" w:rsidRPr="00992092" w:rsidRDefault="00D87A38" w:rsidP="006101BF">
                  <w:pPr>
                    <w:widowControl w:val="0"/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2290" w:type="dxa"/>
                </w:tcPr>
                <w:p w:rsidR="00D87A38" w:rsidRPr="00992092" w:rsidRDefault="00D87A38" w:rsidP="006101BF">
                  <w:pPr>
                    <w:widowControl w:val="0"/>
                    <w:autoSpaceDE w:val="0"/>
                    <w:autoSpaceDN w:val="0"/>
                  </w:pPr>
                  <w:r w:rsidRPr="00992092">
                    <w:t>Дата</w:t>
                  </w:r>
                </w:p>
              </w:tc>
              <w:tc>
                <w:tcPr>
                  <w:tcW w:w="2361" w:type="dxa"/>
                </w:tcPr>
                <w:p w:rsidR="00D87A38" w:rsidRPr="00992092" w:rsidRDefault="00D87A38" w:rsidP="006101BF">
                  <w:pPr>
                    <w:widowControl w:val="0"/>
                    <w:autoSpaceDE w:val="0"/>
                    <w:autoSpaceDN w:val="0"/>
                    <w:jc w:val="both"/>
                  </w:pPr>
                </w:p>
              </w:tc>
            </w:tr>
            <w:tr w:rsidR="00D87A38" w:rsidRPr="00D40833" w:rsidTr="006101BF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891" w:type="dxa"/>
                </w:tcPr>
                <w:p w:rsidR="00D87A38" w:rsidRPr="00992092" w:rsidRDefault="00D87A38" w:rsidP="006101BF">
                  <w:pPr>
                    <w:widowControl w:val="0"/>
                    <w:autoSpaceDE w:val="0"/>
                    <w:autoSpaceDN w:val="0"/>
                  </w:pPr>
                  <w:r w:rsidRPr="00992092">
                    <w:t>Орган, выдавший документ</w:t>
                  </w:r>
                </w:p>
              </w:tc>
              <w:tc>
                <w:tcPr>
                  <w:tcW w:w="6830" w:type="dxa"/>
                  <w:gridSpan w:val="3"/>
                </w:tcPr>
                <w:p w:rsidR="00D87A38" w:rsidRPr="00992092" w:rsidRDefault="00D87A38" w:rsidP="006101BF">
                  <w:pPr>
                    <w:widowControl w:val="0"/>
                    <w:autoSpaceDE w:val="0"/>
                    <w:autoSpaceDN w:val="0"/>
                    <w:jc w:val="both"/>
                  </w:pPr>
                </w:p>
              </w:tc>
            </w:tr>
          </w:tbl>
          <w:p w:rsidR="00D87A38" w:rsidRPr="00992092" w:rsidRDefault="00D87A38" w:rsidP="006101BF">
            <w:pPr>
              <w:widowControl w:val="0"/>
              <w:autoSpaceDE w:val="0"/>
              <w:autoSpaceDN w:val="0"/>
              <w:jc w:val="center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9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ind w:firstLine="283"/>
              <w:jc w:val="both"/>
            </w:pPr>
            <w:r w:rsidRPr="00992092">
              <w:lastRenderedPageBreak/>
              <w:t>Сведения о представителе Заявителя при подаче документов представителем Заявителя</w:t>
            </w:r>
          </w:p>
        </w:tc>
      </w:tr>
      <w:tr w:rsidR="00D87A38" w:rsidRPr="00D40833" w:rsidTr="006101BF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  <w:trHeight w:hRule="exact" w:val="23"/>
        </w:trPr>
        <w:tc>
          <w:tcPr>
            <w:tcW w:w="9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center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0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Фамилия, имя, отчество (при наличии)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03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Паспорт РФ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серия и номер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03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дата выдачи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  <w:tr w:rsidR="00D87A38" w:rsidRPr="00D40833" w:rsidTr="006101BF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After w:w="46" w:type="dxa"/>
        </w:trPr>
        <w:tc>
          <w:tcPr>
            <w:tcW w:w="303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код подразделения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both"/>
            </w:pPr>
          </w:p>
        </w:tc>
      </w:tr>
    </w:tbl>
    <w:p w:rsidR="00D87A38" w:rsidRPr="00992092" w:rsidRDefault="00D87A38" w:rsidP="00D87A38">
      <w:pPr>
        <w:widowControl w:val="0"/>
        <w:autoSpaceDE w:val="0"/>
        <w:autoSpaceDN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D87A38" w:rsidRPr="00D40833" w:rsidTr="006101BF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</w:pPr>
            <w:r w:rsidRPr="00992092">
              <w:t>Прошу исключить из общей суммы дохода выплаченные алименты в сумме ________ руб. _____ коп., удерживаемые по</w:t>
            </w:r>
          </w:p>
        </w:tc>
      </w:tr>
      <w:tr w:rsidR="00D87A38" w:rsidRPr="00D40833" w:rsidTr="006101BF">
        <w:trPr>
          <w:trHeight w:val="23"/>
        </w:trPr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center"/>
            </w:pPr>
          </w:p>
        </w:tc>
      </w:tr>
      <w:tr w:rsidR="00D87A38" w:rsidRPr="00D40833" w:rsidTr="006101BF">
        <w:tc>
          <w:tcPr>
            <w:tcW w:w="9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7A38" w:rsidRPr="00992092" w:rsidRDefault="00D87A38" w:rsidP="006101BF">
            <w:pPr>
              <w:widowControl w:val="0"/>
              <w:autoSpaceDE w:val="0"/>
              <w:autoSpaceDN w:val="0"/>
              <w:jc w:val="center"/>
            </w:pPr>
            <w:r w:rsidRPr="00992092">
              <w:t>(основание для удержания алиментов, Ф.И.О. лица, в пользу которого производятся удержания)</w:t>
            </w:r>
          </w:p>
        </w:tc>
      </w:tr>
    </w:tbl>
    <w:p w:rsidR="00D87A38" w:rsidRPr="00992092" w:rsidRDefault="00D87A38" w:rsidP="00D87A38">
      <w:pPr>
        <w:widowControl w:val="0"/>
        <w:autoSpaceDE w:val="0"/>
        <w:autoSpaceDN w:val="0"/>
        <w:jc w:val="both"/>
      </w:pPr>
    </w:p>
    <w:p w:rsidR="00D87A38" w:rsidRPr="00992092" w:rsidRDefault="00D87A38" w:rsidP="00D87A38">
      <w:pPr>
        <w:widowControl w:val="0"/>
        <w:pBdr>
          <w:bottom w:val="single" w:sz="6" w:space="1" w:color="auto"/>
        </w:pBdr>
        <w:autoSpaceDE w:val="0"/>
        <w:autoSpaceDN w:val="0"/>
        <w:ind w:firstLine="567"/>
        <w:jc w:val="both"/>
      </w:pPr>
      <w:r w:rsidRPr="00992092">
        <w:t>К заявлению прикладываю следующие документы, подтверждающие отнесение ребенка к категории детей, находящихся в трудной жизненной ситуации:</w:t>
      </w:r>
    </w:p>
    <w:p w:rsidR="00D87A38" w:rsidRPr="00992092" w:rsidRDefault="00D87A38" w:rsidP="00D87A38">
      <w:pPr>
        <w:widowControl w:val="0"/>
        <w:pBdr>
          <w:bottom w:val="single" w:sz="6" w:space="1" w:color="auto"/>
        </w:pBdr>
        <w:autoSpaceDE w:val="0"/>
        <w:autoSpaceDN w:val="0"/>
        <w:ind w:firstLine="567"/>
        <w:jc w:val="both"/>
      </w:pPr>
      <w:r w:rsidRPr="00992092">
        <w:t>1)________________________________________________________________</w:t>
      </w:r>
    </w:p>
    <w:p w:rsidR="00D87A38" w:rsidRPr="00992092" w:rsidRDefault="00D87A38" w:rsidP="00D87A38">
      <w:pPr>
        <w:widowControl w:val="0"/>
        <w:pBdr>
          <w:bottom w:val="single" w:sz="6" w:space="1" w:color="auto"/>
        </w:pBdr>
        <w:autoSpaceDE w:val="0"/>
        <w:autoSpaceDN w:val="0"/>
        <w:ind w:firstLine="567"/>
        <w:jc w:val="both"/>
      </w:pPr>
      <w:r w:rsidRPr="00992092">
        <w:t>2)________________________________________________________________</w:t>
      </w:r>
    </w:p>
    <w:p w:rsidR="00D87A38" w:rsidRPr="00992092" w:rsidRDefault="00D87A38" w:rsidP="00D87A38">
      <w:pPr>
        <w:widowControl w:val="0"/>
        <w:pBdr>
          <w:bottom w:val="single" w:sz="6" w:space="1" w:color="auto"/>
        </w:pBdr>
        <w:autoSpaceDE w:val="0"/>
        <w:autoSpaceDN w:val="0"/>
        <w:ind w:firstLine="567"/>
        <w:jc w:val="both"/>
      </w:pPr>
    </w:p>
    <w:p w:rsidR="00D87A38" w:rsidRPr="00D40833" w:rsidRDefault="00D87A38" w:rsidP="00D87A38">
      <w:pPr>
        <w:autoSpaceDE w:val="0"/>
        <w:autoSpaceDN w:val="0"/>
        <w:adjustRightInd w:val="0"/>
        <w:ind w:firstLine="283"/>
        <w:jc w:val="both"/>
      </w:pPr>
      <w:r w:rsidRPr="00D40833">
        <w:t>Об ответственности за достоверность представленных сведений предупрежден(а).</w:t>
      </w:r>
    </w:p>
    <w:p w:rsidR="00D87A38" w:rsidRPr="00D40833" w:rsidRDefault="00D87A38" w:rsidP="00D87A38">
      <w:pPr>
        <w:autoSpaceDE w:val="0"/>
        <w:autoSpaceDN w:val="0"/>
        <w:adjustRightInd w:val="0"/>
        <w:ind w:firstLine="283"/>
        <w:jc w:val="both"/>
      </w:pPr>
      <w:r w:rsidRPr="00D40833">
        <w:t xml:space="preserve">Даю согласие на получение, обработку и передачу персональных данных в соответствии с Федеральным </w:t>
      </w:r>
      <w:hyperlink r:id="rId14" w:history="1">
        <w:r w:rsidRPr="00D40833">
          <w:t>законом</w:t>
        </w:r>
      </w:hyperlink>
      <w:r w:rsidRPr="00D40833">
        <w:t xml:space="preserve"> "О персональных данных".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</w:pPr>
    </w:p>
    <w:p w:rsidR="00D87A38" w:rsidRPr="00992092" w:rsidRDefault="00D87A38" w:rsidP="00D87A38">
      <w:pPr>
        <w:widowControl w:val="0"/>
        <w:autoSpaceDE w:val="0"/>
        <w:autoSpaceDN w:val="0"/>
        <w:jc w:val="both"/>
      </w:pPr>
      <w:r w:rsidRPr="00992092">
        <w:t>Дата ____________ Подпись ____________/_______________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</w:pPr>
    </w:p>
    <w:p w:rsidR="00D87A38" w:rsidRPr="00992092" w:rsidRDefault="00D87A38" w:rsidP="00D87A38">
      <w:pPr>
        <w:widowControl w:val="0"/>
        <w:autoSpaceDE w:val="0"/>
        <w:autoSpaceDN w:val="0"/>
        <w:jc w:val="both"/>
      </w:pPr>
      <w:r w:rsidRPr="00992092">
        <w:t>Результат муниципальной услуги прошу выдать следующим способом: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"/>
        <w:gridCol w:w="9421"/>
      </w:tblGrid>
      <w:tr w:rsidR="00D87A38" w:rsidRPr="00D40833" w:rsidTr="00D87A38">
        <w:tc>
          <w:tcPr>
            <w:tcW w:w="421" w:type="dxa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150" w:type="dxa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D40833">
              <w:t xml:space="preserve">выдать на руки в </w:t>
            </w:r>
            <w:r w:rsidRPr="00992092">
              <w:t>Комитете образования</w:t>
            </w:r>
          </w:p>
        </w:tc>
      </w:tr>
      <w:tr w:rsidR="00D87A38" w:rsidRPr="00D40833" w:rsidTr="00D87A38">
        <w:tc>
          <w:tcPr>
            <w:tcW w:w="421" w:type="dxa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150" w:type="dxa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D40833">
              <w:t xml:space="preserve">выдать на руки в МФЦ </w:t>
            </w:r>
          </w:p>
        </w:tc>
      </w:tr>
      <w:tr w:rsidR="00D87A38" w:rsidRPr="00D40833" w:rsidTr="00D87A38">
        <w:tc>
          <w:tcPr>
            <w:tcW w:w="421" w:type="dxa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150" w:type="dxa"/>
          </w:tcPr>
          <w:p w:rsidR="00D87A38" w:rsidRPr="00D40833" w:rsidRDefault="00D87A38" w:rsidP="00D87A38">
            <w:pPr>
              <w:widowControl w:val="0"/>
              <w:autoSpaceDE w:val="0"/>
              <w:autoSpaceDN w:val="0"/>
              <w:jc w:val="both"/>
            </w:pPr>
            <w:r w:rsidRPr="00D40833">
              <w:t>выдать на руки в МФЦ законному представителю ребенка, не являющемуся заявителем:</w:t>
            </w:r>
          </w:p>
          <w:p w:rsidR="00D87A38" w:rsidRPr="00D40833" w:rsidRDefault="00D87A38" w:rsidP="00D87A38">
            <w:pPr>
              <w:widowControl w:val="0"/>
              <w:autoSpaceDE w:val="0"/>
              <w:autoSpaceDN w:val="0"/>
              <w:jc w:val="both"/>
            </w:pPr>
            <w:r w:rsidRPr="00D40833">
              <w:t>(фамилия, имя, отчество (при наличии), сведения о документе, удостоверяющем личность законного представителя ребенка, уполномоченного на получение результатов предоставления соответствующей услуги)</w:t>
            </w:r>
          </w:p>
        </w:tc>
      </w:tr>
      <w:tr w:rsidR="00D87A38" w:rsidRPr="00D40833" w:rsidTr="00D87A38">
        <w:tc>
          <w:tcPr>
            <w:tcW w:w="421" w:type="dxa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150" w:type="dxa"/>
          </w:tcPr>
          <w:p w:rsidR="00D87A38" w:rsidRPr="00D40833" w:rsidRDefault="00D87A38" w:rsidP="00D87A38">
            <w:pPr>
              <w:widowControl w:val="0"/>
              <w:autoSpaceDE w:val="0"/>
              <w:autoSpaceDN w:val="0"/>
              <w:jc w:val="both"/>
            </w:pPr>
            <w:r w:rsidRPr="00D40833">
              <w:t>направить по почте (указать адрес)</w:t>
            </w:r>
          </w:p>
        </w:tc>
      </w:tr>
      <w:tr w:rsidR="00D87A38" w:rsidRPr="00D40833" w:rsidTr="00D87A38">
        <w:tc>
          <w:tcPr>
            <w:tcW w:w="421" w:type="dxa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150" w:type="dxa"/>
          </w:tcPr>
          <w:p w:rsidR="00D87A38" w:rsidRPr="00992092" w:rsidRDefault="00D87A38" w:rsidP="00D87A38">
            <w:pPr>
              <w:widowControl w:val="0"/>
              <w:autoSpaceDE w:val="0"/>
              <w:autoSpaceDN w:val="0"/>
              <w:jc w:val="both"/>
            </w:pPr>
            <w:r w:rsidRPr="00D40833">
              <w:t>направить в электронной форме в личный кабинет на Едином портале</w:t>
            </w:r>
          </w:p>
        </w:tc>
      </w:tr>
    </w:tbl>
    <w:p w:rsidR="00D87A38" w:rsidRPr="00992092" w:rsidRDefault="00D87A38" w:rsidP="00D87A38">
      <w:pPr>
        <w:widowControl w:val="0"/>
        <w:autoSpaceDE w:val="0"/>
        <w:autoSpaceDN w:val="0"/>
        <w:jc w:val="both"/>
      </w:pPr>
    </w:p>
    <w:p w:rsidR="00D87A38" w:rsidRPr="00992092" w:rsidRDefault="00D87A38" w:rsidP="00D87A38">
      <w:pPr>
        <w:widowControl w:val="0"/>
        <w:autoSpaceDE w:val="0"/>
        <w:autoSpaceDN w:val="0"/>
        <w:jc w:val="both"/>
      </w:pPr>
      <w:r w:rsidRPr="00992092">
        <w:t>Дата ____________________        Подпись _____________/____________________                                           _»</w:t>
      </w:r>
    </w:p>
    <w:p w:rsidR="00D87A38" w:rsidRPr="00992092" w:rsidRDefault="00D87A38" w:rsidP="00D87A38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D87A38" w:rsidRDefault="00D87A38" w:rsidP="00D87A38">
      <w:pPr>
        <w:spacing w:after="200" w:line="276" w:lineRule="auto"/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15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2A2" w:rsidRDefault="00F012A2" w:rsidP="00762166">
      <w:r>
        <w:separator/>
      </w:r>
    </w:p>
  </w:endnote>
  <w:endnote w:type="continuationSeparator" w:id="0">
    <w:p w:rsidR="00F012A2" w:rsidRDefault="00F012A2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1ED" w:rsidRDefault="006F11E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A38" w:rsidRDefault="00D87A38">
    <w:pPr>
      <w:pStyle w:val="a5"/>
      <w:jc w:val="right"/>
    </w:pPr>
  </w:p>
  <w:p w:rsidR="00D87A38" w:rsidRDefault="00D87A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1ED" w:rsidRDefault="006F11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2A2" w:rsidRDefault="00F012A2" w:rsidP="00762166">
      <w:r>
        <w:separator/>
      </w:r>
    </w:p>
  </w:footnote>
  <w:footnote w:type="continuationSeparator" w:id="0">
    <w:p w:rsidR="00F012A2" w:rsidRDefault="00F012A2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1ED" w:rsidRDefault="006F11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A38" w:rsidRDefault="00D87A3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A38" w:rsidRDefault="00D87A38">
    <w:pPr>
      <w:pStyle w:val="a3"/>
      <w:jc w:val="center"/>
    </w:pPr>
  </w:p>
  <w:p w:rsidR="00D87A38" w:rsidRDefault="00D87A38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6C6F"/>
    <w:multiLevelType w:val="hybridMultilevel"/>
    <w:tmpl w:val="73E800BA"/>
    <w:lvl w:ilvl="0" w:tplc="21DC755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9B601F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2C1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BEC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4D6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0A98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8E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802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D0C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06d683c0-ab61-4b7a-a4be-7ca23cc90201"/>
  </w:docVars>
  <w:rsids>
    <w:rsidRoot w:val="00A47527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35FB2"/>
    <w:rsid w:val="00652632"/>
    <w:rsid w:val="00693879"/>
    <w:rsid w:val="006A1CAC"/>
    <w:rsid w:val="006B4AEA"/>
    <w:rsid w:val="006E3100"/>
    <w:rsid w:val="006E325D"/>
    <w:rsid w:val="006E3D3E"/>
    <w:rsid w:val="006E6C7A"/>
    <w:rsid w:val="006F11ED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1495"/>
    <w:rsid w:val="008E59A6"/>
    <w:rsid w:val="008F2F90"/>
    <w:rsid w:val="008F3AB7"/>
    <w:rsid w:val="00955DCE"/>
    <w:rsid w:val="00963639"/>
    <w:rsid w:val="00965050"/>
    <w:rsid w:val="009676DA"/>
    <w:rsid w:val="00992092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47527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87A38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12A2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B2EE9F-DDD8-4D28-88FD-E5B7D87B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qFormat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qFormat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87A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Body Text"/>
    <w:basedOn w:val="a"/>
    <w:link w:val="aa"/>
    <w:uiPriority w:val="99"/>
    <w:rsid w:val="00D87A38"/>
    <w:pPr>
      <w:spacing w:after="120"/>
    </w:pPr>
  </w:style>
  <w:style w:type="character" w:customStyle="1" w:styleId="aa">
    <w:name w:val="Основной текст Знак"/>
    <w:link w:val="a9"/>
    <w:uiPriority w:val="99"/>
    <w:rsid w:val="00D87A38"/>
    <w:rPr>
      <w:rFonts w:ascii="Times New Roman" w:eastAsia="Times New Roman" w:hAnsi="Times New Roman"/>
    </w:rPr>
  </w:style>
  <w:style w:type="table" w:styleId="ab">
    <w:name w:val="Table Grid"/>
    <w:basedOn w:val="a1"/>
    <w:uiPriority w:val="59"/>
    <w:rsid w:val="00D87A38"/>
    <w:rPr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D87A38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paragraph" w:customStyle="1" w:styleId="ConsPlusTitle">
    <w:name w:val="ConsPlusTitle"/>
    <w:rsid w:val="00D87A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48268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\AppData\Local\Temp\bdttmp\929d743f-7de4-422e-973a-b21d92dfcec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929d743f-7de4-422e-973a-b21d92dfcecd.dot</Template>
  <TotalTime>0</TotalTime>
  <Pages>9</Pages>
  <Words>4067</Words>
  <Characters>23183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obchmash</dc:creator>
  <cp:keywords/>
  <cp:lastModifiedBy>  </cp:lastModifiedBy>
  <cp:revision>3</cp:revision>
  <cp:lastPrinted>2026-08-05T14:49:00Z</cp:lastPrinted>
  <dcterms:created xsi:type="dcterms:W3CDTF">2026-08-07T10:24:00Z</dcterms:created>
  <dcterms:modified xsi:type="dcterms:W3CDTF">2026-08-07T10:30:00Z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06d683c0-ab61-4b7a-a4be-7ca23cc90201</vt:lpwstr>
  </property>
</Properties>
</file>